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924" w:rsidRPr="00384924" w:rsidRDefault="00846E51" w:rsidP="001F0D18">
      <w:pPr>
        <w:spacing w:after="0" w:line="240" w:lineRule="auto"/>
        <w:jc w:val="center"/>
        <w:rPr>
          <w:color w:val="0070C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84924">
        <w:rPr>
          <w:color w:val="0070C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POROČILO O</w:t>
      </w:r>
      <w:r w:rsidR="00881892" w:rsidRPr="00384924">
        <w:rPr>
          <w:color w:val="0070C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ZDRAVSTVENI NAPAKI</w:t>
      </w:r>
      <w:r w:rsidR="0068100C" w:rsidRPr="00384924">
        <w:rPr>
          <w:color w:val="0070C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PRI CEPLJENJU</w:t>
      </w:r>
    </w:p>
    <w:p w:rsidR="00E1594B" w:rsidRPr="00384924" w:rsidRDefault="00384BC5" w:rsidP="00384924">
      <w:pPr>
        <w:spacing w:after="0" w:line="240" w:lineRule="auto"/>
        <w:jc w:val="center"/>
        <w:rPr>
          <w:color w:val="0070C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84924">
        <w:rPr>
          <w:color w:val="0070C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</w:t>
      </w:r>
    </w:p>
    <w:p w:rsidR="00846E51" w:rsidRPr="00384924" w:rsidRDefault="00846E51" w:rsidP="00384924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 w:rsidRPr="00384924">
        <w:rPr>
          <w:b/>
          <w:shd w:val="clear" w:color="auto" w:fill="EAEAEA"/>
        </w:rPr>
        <w:t>DATUM DOGODKA</w:t>
      </w:r>
      <w:r w:rsidRPr="00384924">
        <w:rPr>
          <w:b/>
        </w:rPr>
        <w:t>: ………………………………</w:t>
      </w:r>
      <w:r w:rsidR="00444F15" w:rsidRPr="00384924">
        <w:rPr>
          <w:b/>
        </w:rPr>
        <w:t>..</w:t>
      </w:r>
      <w:r w:rsidR="00AF3AA1" w:rsidRPr="00384924">
        <w:t>(</w:t>
      </w:r>
      <w:proofErr w:type="spellStart"/>
      <w:r w:rsidR="00AF3AA1" w:rsidRPr="00384924">
        <w:t>dd</w:t>
      </w:r>
      <w:proofErr w:type="spellEnd"/>
      <w:r w:rsidR="00AF3AA1" w:rsidRPr="00384924">
        <w:t>/mm/</w:t>
      </w:r>
      <w:proofErr w:type="spellStart"/>
      <w:r w:rsidR="00AF3AA1" w:rsidRPr="00384924">
        <w:t>llll</w:t>
      </w:r>
      <w:proofErr w:type="spellEnd"/>
      <w:r w:rsidRPr="00384924">
        <w:t>)</w:t>
      </w:r>
      <w:r w:rsidRPr="00384924">
        <w:rPr>
          <w:b/>
        </w:rPr>
        <w:tab/>
      </w:r>
      <w:r w:rsidRPr="00384924">
        <w:rPr>
          <w:b/>
        </w:rPr>
        <w:tab/>
      </w:r>
      <w:r w:rsidRPr="00384924">
        <w:rPr>
          <w:b/>
        </w:rPr>
        <w:tab/>
      </w:r>
    </w:p>
    <w:p w:rsidR="001F0D18" w:rsidRPr="00384924" w:rsidRDefault="00846E51" w:rsidP="001F0D18">
      <w:pPr>
        <w:pStyle w:val="ListParagraph"/>
        <w:numPr>
          <w:ilvl w:val="0"/>
          <w:numId w:val="1"/>
        </w:numPr>
        <w:spacing w:after="0" w:line="240" w:lineRule="auto"/>
      </w:pPr>
      <w:r w:rsidRPr="00384924">
        <w:rPr>
          <w:b/>
          <w:shd w:val="clear" w:color="auto" w:fill="EAEAEA"/>
        </w:rPr>
        <w:t>ČAS DOGODKA</w:t>
      </w:r>
      <w:r w:rsidR="00534D6F" w:rsidRPr="00384924">
        <w:rPr>
          <w:b/>
        </w:rPr>
        <w:t xml:space="preserve">: </w:t>
      </w:r>
      <w:r w:rsidRPr="00384924">
        <w:rPr>
          <w:b/>
        </w:rPr>
        <w:t>…………………</w:t>
      </w:r>
      <w:r w:rsidR="00444F15" w:rsidRPr="00384924">
        <w:rPr>
          <w:b/>
        </w:rPr>
        <w:t>……………………</w:t>
      </w:r>
      <w:r w:rsidR="00321B0C" w:rsidRPr="00384924">
        <w:t>(h/min</w:t>
      </w:r>
      <w:r w:rsidRPr="00384924">
        <w:t>)</w:t>
      </w:r>
    </w:p>
    <w:p w:rsidR="00534D6F" w:rsidRPr="00384924" w:rsidRDefault="00534D6F" w:rsidP="00534D6F">
      <w:pPr>
        <w:pStyle w:val="ListParagraph"/>
        <w:numPr>
          <w:ilvl w:val="0"/>
          <w:numId w:val="1"/>
        </w:numPr>
        <w:rPr>
          <w:b/>
        </w:rPr>
      </w:pPr>
      <w:r w:rsidRPr="00384924">
        <w:rPr>
          <w:b/>
          <w:shd w:val="clear" w:color="auto" w:fill="EAEAEA"/>
        </w:rPr>
        <w:t>ZDRAVSTVENA ORGANIZACIJA</w:t>
      </w:r>
      <w:r w:rsidRPr="00384924">
        <w:rPr>
          <w:b/>
        </w:rPr>
        <w:t>: ……………………………………………………………………………………………………</w:t>
      </w:r>
      <w:r w:rsidR="00444F15" w:rsidRPr="00384924">
        <w:rPr>
          <w:b/>
        </w:rPr>
        <w:t>..........</w:t>
      </w:r>
    </w:p>
    <w:p w:rsidR="001F0D18" w:rsidRPr="001F0D18" w:rsidRDefault="00534D6F" w:rsidP="001F0D18">
      <w:pPr>
        <w:pStyle w:val="ListParagraph"/>
        <w:numPr>
          <w:ilvl w:val="0"/>
          <w:numId w:val="1"/>
        </w:numPr>
        <w:rPr>
          <w:b/>
        </w:rPr>
      </w:pPr>
      <w:r w:rsidRPr="00384924">
        <w:rPr>
          <w:b/>
          <w:shd w:val="clear" w:color="auto" w:fill="EAEAEA"/>
        </w:rPr>
        <w:t>ODDELEK/SLUŽBA</w:t>
      </w:r>
      <w:r w:rsidRPr="00384924">
        <w:rPr>
          <w:b/>
        </w:rPr>
        <w:t>: ………………………………………………………………………………………………………………………………</w:t>
      </w:r>
      <w:r w:rsidR="00444F15" w:rsidRPr="00384924">
        <w:rPr>
          <w:b/>
        </w:rPr>
        <w:t>...</w:t>
      </w:r>
    </w:p>
    <w:p w:rsidR="007B4984" w:rsidRPr="00384924" w:rsidRDefault="004302C9" w:rsidP="003727E7">
      <w:pPr>
        <w:pStyle w:val="ListParagraph"/>
        <w:numPr>
          <w:ilvl w:val="0"/>
          <w:numId w:val="1"/>
        </w:numPr>
        <w:shd w:val="clear" w:color="auto" w:fill="EAEAEA"/>
        <w:rPr>
          <w:b/>
        </w:rPr>
      </w:pPr>
      <w:r w:rsidRPr="00384924">
        <w:rPr>
          <w:b/>
          <w:shd w:val="clear" w:color="auto" w:fill="EAEAEA"/>
        </w:rPr>
        <w:t>VRSTA</w:t>
      </w:r>
      <w:r w:rsidR="00534D6F" w:rsidRPr="00384924">
        <w:rPr>
          <w:b/>
          <w:shd w:val="clear" w:color="auto" w:fill="EAEAEA"/>
        </w:rPr>
        <w:t xml:space="preserve"> DOGODKA</w:t>
      </w:r>
      <w:r w:rsidR="00321B0C" w:rsidRPr="00384924">
        <w:rPr>
          <w:b/>
        </w:rPr>
        <w:t xml:space="preserve"> </w:t>
      </w:r>
      <w:r w:rsidR="00D45F89" w:rsidRPr="00384924">
        <w:t>(označite</w:t>
      </w:r>
      <w:r w:rsidR="00B564DA" w:rsidRPr="00384924">
        <w:t xml:space="preserve"> lahko več odgovorov</w:t>
      </w:r>
      <w:r w:rsidR="00805915" w:rsidRPr="00384924">
        <w:t>):</w:t>
      </w:r>
    </w:p>
    <w:p w:rsidR="00534D6F" w:rsidRPr="00384924" w:rsidRDefault="00E103D3" w:rsidP="002E54DF">
      <w:pPr>
        <w:pStyle w:val="ListParagraph"/>
        <w:numPr>
          <w:ilvl w:val="0"/>
          <w:numId w:val="19"/>
        </w:numPr>
      </w:pPr>
      <w:r w:rsidRPr="00384924">
        <w:rPr>
          <w:b/>
        </w:rPr>
        <w:t xml:space="preserve">uporaba napačnega cepiva </w:t>
      </w:r>
      <w:r w:rsidRPr="00384924">
        <w:t>(</w:t>
      </w:r>
      <w:r w:rsidR="00805915" w:rsidRPr="00384924">
        <w:t>zamenjava</w:t>
      </w:r>
      <w:r w:rsidR="00534D6F" w:rsidRPr="00384924">
        <w:t xml:space="preserve"> cepiva</w:t>
      </w:r>
      <w:r w:rsidRPr="00384924">
        <w:t>)</w:t>
      </w:r>
    </w:p>
    <w:p w:rsidR="00DD6B92" w:rsidRPr="00384924" w:rsidRDefault="00DD6B92" w:rsidP="002E54DF">
      <w:pPr>
        <w:pStyle w:val="ListParagraph"/>
        <w:numPr>
          <w:ilvl w:val="0"/>
          <w:numId w:val="19"/>
        </w:numPr>
        <w:rPr>
          <w:b/>
        </w:rPr>
      </w:pPr>
      <w:r w:rsidRPr="00384924">
        <w:rPr>
          <w:b/>
        </w:rPr>
        <w:t>uporaba cepiva po pretečenem roku uporabe</w:t>
      </w:r>
    </w:p>
    <w:p w:rsidR="00DD6B92" w:rsidRPr="00384924" w:rsidRDefault="00DD6B92" w:rsidP="002E54DF">
      <w:pPr>
        <w:pStyle w:val="ListParagraph"/>
        <w:numPr>
          <w:ilvl w:val="0"/>
          <w:numId w:val="19"/>
        </w:numPr>
        <w:rPr>
          <w:b/>
        </w:rPr>
      </w:pPr>
      <w:r w:rsidRPr="00384924">
        <w:rPr>
          <w:b/>
        </w:rPr>
        <w:t>uporaba cepiva po prekinitvi hladne verige</w:t>
      </w:r>
      <w:r w:rsidR="00805915" w:rsidRPr="00384924">
        <w:rPr>
          <w:b/>
        </w:rPr>
        <w:t>, nepravilnosti pri transportu ali shranjevanju</w:t>
      </w:r>
    </w:p>
    <w:p w:rsidR="002207AE" w:rsidRPr="00384924" w:rsidRDefault="002207AE" w:rsidP="002E54DF">
      <w:pPr>
        <w:pStyle w:val="ListParagraph"/>
        <w:numPr>
          <w:ilvl w:val="0"/>
          <w:numId w:val="19"/>
        </w:numPr>
        <w:rPr>
          <w:b/>
        </w:rPr>
      </w:pPr>
      <w:r w:rsidRPr="00384924">
        <w:rPr>
          <w:b/>
        </w:rPr>
        <w:t>raztapljanje cepiva s topilom, ki ni bilo priloženo cepivu</w:t>
      </w:r>
    </w:p>
    <w:p w:rsidR="00964986" w:rsidRPr="00384924" w:rsidRDefault="00964986" w:rsidP="002E54DF">
      <w:pPr>
        <w:pStyle w:val="ListParagraph"/>
        <w:numPr>
          <w:ilvl w:val="0"/>
          <w:numId w:val="19"/>
        </w:numPr>
        <w:rPr>
          <w:b/>
        </w:rPr>
      </w:pPr>
      <w:r w:rsidRPr="00384924">
        <w:rPr>
          <w:b/>
        </w:rPr>
        <w:t>aplikacija topila brez cepiva</w:t>
      </w:r>
    </w:p>
    <w:p w:rsidR="00DD6B92" w:rsidRPr="00384924" w:rsidRDefault="00DD6B92" w:rsidP="002E54DF">
      <w:pPr>
        <w:pStyle w:val="ListParagraph"/>
        <w:numPr>
          <w:ilvl w:val="0"/>
          <w:numId w:val="19"/>
        </w:numPr>
      </w:pPr>
      <w:r w:rsidRPr="00384924">
        <w:rPr>
          <w:b/>
        </w:rPr>
        <w:t>nepravilna aplikacija cepiva</w:t>
      </w:r>
      <w:r w:rsidR="00964986" w:rsidRPr="00384924">
        <w:rPr>
          <w:b/>
        </w:rPr>
        <w:t xml:space="preserve"> glede na predpisan način cepljenja</w:t>
      </w:r>
      <w:r w:rsidRPr="00384924">
        <w:rPr>
          <w:b/>
        </w:rPr>
        <w:t xml:space="preserve"> </w:t>
      </w:r>
      <w:r w:rsidR="002E54DF" w:rsidRPr="00384924">
        <w:t>(i.m., s.c., p.o., i.d.)</w:t>
      </w:r>
    </w:p>
    <w:p w:rsidR="00DD6B92" w:rsidRPr="00384924" w:rsidRDefault="00D45F89" w:rsidP="002E54DF">
      <w:pPr>
        <w:pStyle w:val="ListParagraph"/>
        <w:numPr>
          <w:ilvl w:val="0"/>
          <w:numId w:val="19"/>
        </w:numPr>
        <w:rPr>
          <w:b/>
        </w:rPr>
      </w:pPr>
      <w:r w:rsidRPr="00384924">
        <w:rPr>
          <w:b/>
        </w:rPr>
        <w:t xml:space="preserve">napačen </w:t>
      </w:r>
      <w:r w:rsidR="00DD6B92" w:rsidRPr="00384924">
        <w:rPr>
          <w:b/>
        </w:rPr>
        <w:t>odmerek cepiva</w:t>
      </w:r>
      <w:r w:rsidR="00805915" w:rsidRPr="00384924">
        <w:rPr>
          <w:b/>
        </w:rPr>
        <w:t xml:space="preserve"> </w:t>
      </w:r>
      <w:r w:rsidR="00805915" w:rsidRPr="00384924">
        <w:t>(prevelik</w:t>
      </w:r>
      <w:r w:rsidR="00670560" w:rsidRPr="00384924">
        <w:t xml:space="preserve"> odmerek pri otroku</w:t>
      </w:r>
      <w:r w:rsidR="00805915" w:rsidRPr="00384924">
        <w:t>, premajhen</w:t>
      </w:r>
      <w:r w:rsidR="00670560" w:rsidRPr="00384924">
        <w:t xml:space="preserve"> pri odraslem,…</w:t>
      </w:r>
      <w:r w:rsidR="00805915" w:rsidRPr="00384924">
        <w:t>)</w:t>
      </w:r>
    </w:p>
    <w:p w:rsidR="002E54DF" w:rsidRPr="00384924" w:rsidRDefault="002E54DF" w:rsidP="002E54DF">
      <w:pPr>
        <w:pStyle w:val="ListParagraph"/>
        <w:numPr>
          <w:ilvl w:val="0"/>
          <w:numId w:val="19"/>
        </w:numPr>
      </w:pPr>
      <w:r w:rsidRPr="00384924">
        <w:rPr>
          <w:b/>
        </w:rPr>
        <w:t xml:space="preserve">neprimerno mesto cepljenja  </w:t>
      </w:r>
      <w:r w:rsidRPr="00384924">
        <w:t>(</w:t>
      </w:r>
      <w:proofErr w:type="spellStart"/>
      <w:r w:rsidRPr="00384924">
        <w:t>anterolateralni</w:t>
      </w:r>
      <w:proofErr w:type="spellEnd"/>
      <w:r w:rsidRPr="00384924">
        <w:t xml:space="preserve"> predel stegenske mišice, deltoidna mišica nadlahti,…)</w:t>
      </w:r>
    </w:p>
    <w:p w:rsidR="002207AE" w:rsidRPr="00384924" w:rsidRDefault="002207AE" w:rsidP="002E54DF">
      <w:pPr>
        <w:pStyle w:val="ListParagraph"/>
        <w:numPr>
          <w:ilvl w:val="0"/>
          <w:numId w:val="19"/>
        </w:numPr>
        <w:rPr>
          <w:b/>
        </w:rPr>
      </w:pPr>
      <w:r w:rsidRPr="00384924">
        <w:rPr>
          <w:b/>
        </w:rPr>
        <w:t xml:space="preserve">mešanje </w:t>
      </w:r>
      <w:r w:rsidR="00805915" w:rsidRPr="00384924">
        <w:rPr>
          <w:b/>
        </w:rPr>
        <w:t xml:space="preserve">dveh ali več </w:t>
      </w:r>
      <w:r w:rsidRPr="00384924">
        <w:rPr>
          <w:b/>
        </w:rPr>
        <w:t>cepiv</w:t>
      </w:r>
      <w:r w:rsidR="00805915" w:rsidRPr="00384924">
        <w:rPr>
          <w:b/>
        </w:rPr>
        <w:t xml:space="preserve"> skupaj</w:t>
      </w:r>
      <w:r w:rsidR="00D45F89" w:rsidRPr="00384924">
        <w:rPr>
          <w:b/>
        </w:rPr>
        <w:t xml:space="preserve"> v isti brizgi</w:t>
      </w:r>
    </w:p>
    <w:p w:rsidR="00805915" w:rsidRPr="00384924" w:rsidRDefault="00670560" w:rsidP="002E54DF">
      <w:pPr>
        <w:pStyle w:val="ListParagraph"/>
        <w:numPr>
          <w:ilvl w:val="0"/>
          <w:numId w:val="19"/>
        </w:numPr>
        <w:rPr>
          <w:b/>
        </w:rPr>
      </w:pPr>
      <w:r w:rsidRPr="00384924">
        <w:rPr>
          <w:b/>
        </w:rPr>
        <w:t>prekratek</w:t>
      </w:r>
      <w:r w:rsidR="00805915" w:rsidRPr="00384924">
        <w:rPr>
          <w:b/>
        </w:rPr>
        <w:t xml:space="preserve"> presledek med posameznimi odmerki</w:t>
      </w:r>
      <w:r w:rsidR="003F4037" w:rsidRPr="00384924">
        <w:rPr>
          <w:b/>
        </w:rPr>
        <w:t xml:space="preserve"> cepiva</w:t>
      </w:r>
    </w:p>
    <w:p w:rsidR="00670560" w:rsidRPr="00384924" w:rsidRDefault="00670560" w:rsidP="002E54DF">
      <w:pPr>
        <w:pStyle w:val="ListParagraph"/>
        <w:numPr>
          <w:ilvl w:val="0"/>
          <w:numId w:val="19"/>
        </w:numPr>
        <w:rPr>
          <w:b/>
        </w:rPr>
      </w:pPr>
      <w:r w:rsidRPr="00384924">
        <w:rPr>
          <w:b/>
        </w:rPr>
        <w:t>prekratek presledek med posameznimi cepivi in/ali drugimi krvnimi pripravki</w:t>
      </w:r>
    </w:p>
    <w:p w:rsidR="00670560" w:rsidRPr="00384924" w:rsidRDefault="00670560" w:rsidP="002E54DF">
      <w:pPr>
        <w:pStyle w:val="ListParagraph"/>
        <w:numPr>
          <w:ilvl w:val="0"/>
          <w:numId w:val="19"/>
        </w:numPr>
        <w:rPr>
          <w:b/>
        </w:rPr>
      </w:pPr>
      <w:r w:rsidRPr="00384924">
        <w:rPr>
          <w:b/>
        </w:rPr>
        <w:t>cepljenje v neprimernem starostnem obdobju</w:t>
      </w:r>
    </w:p>
    <w:p w:rsidR="00534D6F" w:rsidRPr="00384924" w:rsidRDefault="00D75084" w:rsidP="002E54DF">
      <w:pPr>
        <w:pStyle w:val="ListParagraph"/>
        <w:numPr>
          <w:ilvl w:val="0"/>
          <w:numId w:val="19"/>
        </w:numPr>
        <w:rPr>
          <w:b/>
        </w:rPr>
      </w:pPr>
      <w:r w:rsidRPr="00384924">
        <w:rPr>
          <w:b/>
        </w:rPr>
        <w:t xml:space="preserve">napačna identiteta osebe </w:t>
      </w:r>
      <w:r w:rsidRPr="00384924">
        <w:t>(</w:t>
      </w:r>
      <w:r w:rsidR="00534D6F" w:rsidRPr="00384924">
        <w:t>cepljenje napačne osebe</w:t>
      </w:r>
      <w:r w:rsidRPr="00384924">
        <w:t>)</w:t>
      </w:r>
    </w:p>
    <w:p w:rsidR="001F0D18" w:rsidRPr="001F0D18" w:rsidRDefault="00DD6B92" w:rsidP="001F0D18">
      <w:pPr>
        <w:pStyle w:val="ListParagraph"/>
        <w:numPr>
          <w:ilvl w:val="0"/>
          <w:numId w:val="19"/>
        </w:numPr>
        <w:rPr>
          <w:b/>
        </w:rPr>
      </w:pPr>
      <w:r w:rsidRPr="00384924">
        <w:rPr>
          <w:b/>
        </w:rPr>
        <w:t>drugo (opiši) ………………………………………………………………………………………………………………………………..</w:t>
      </w:r>
    </w:p>
    <w:p w:rsidR="0075759A" w:rsidRPr="00384924" w:rsidRDefault="004302C9" w:rsidP="00084EE0">
      <w:pPr>
        <w:pStyle w:val="ListParagraph"/>
        <w:numPr>
          <w:ilvl w:val="0"/>
          <w:numId w:val="1"/>
        </w:numPr>
        <w:shd w:val="clear" w:color="auto" w:fill="EAEAEA"/>
        <w:rPr>
          <w:b/>
        </w:rPr>
      </w:pPr>
      <w:r w:rsidRPr="00384924">
        <w:rPr>
          <w:b/>
          <w:shd w:val="clear" w:color="auto" w:fill="EAEAEA"/>
        </w:rPr>
        <w:t>RAZLOG</w:t>
      </w:r>
      <w:r w:rsidR="0075759A" w:rsidRPr="00384924">
        <w:rPr>
          <w:b/>
          <w:shd w:val="clear" w:color="auto" w:fill="EAEAEA"/>
        </w:rPr>
        <w:t xml:space="preserve"> DOGODKA</w:t>
      </w:r>
      <w:r w:rsidR="00B564DA" w:rsidRPr="00384924">
        <w:rPr>
          <w:b/>
        </w:rPr>
        <w:t xml:space="preserve"> </w:t>
      </w:r>
      <w:r w:rsidR="002E54DF" w:rsidRPr="00384924">
        <w:t>(označite</w:t>
      </w:r>
      <w:r w:rsidR="00B564DA" w:rsidRPr="00384924">
        <w:t xml:space="preserve"> lahko več odgovorov):</w:t>
      </w:r>
    </w:p>
    <w:p w:rsidR="0075759A" w:rsidRPr="00384924" w:rsidRDefault="00AA207D" w:rsidP="0075759A">
      <w:pPr>
        <w:pStyle w:val="ListParagraph"/>
        <w:numPr>
          <w:ilvl w:val="0"/>
          <w:numId w:val="10"/>
        </w:numPr>
        <w:rPr>
          <w:b/>
        </w:rPr>
      </w:pPr>
      <w:r w:rsidRPr="00384924">
        <w:rPr>
          <w:b/>
        </w:rPr>
        <w:t>pomanjkanje</w:t>
      </w:r>
      <w:r w:rsidR="0075759A" w:rsidRPr="00384924">
        <w:rPr>
          <w:b/>
        </w:rPr>
        <w:t xml:space="preserve"> znanja o </w:t>
      </w:r>
      <w:r w:rsidRPr="00384924">
        <w:rPr>
          <w:b/>
        </w:rPr>
        <w:t>»</w:t>
      </w:r>
      <w:r w:rsidR="0075759A" w:rsidRPr="00384924">
        <w:rPr>
          <w:b/>
        </w:rPr>
        <w:t>dobri praksi varnega cepljenja</w:t>
      </w:r>
      <w:r w:rsidRPr="00384924">
        <w:rPr>
          <w:b/>
        </w:rPr>
        <w:t>«</w:t>
      </w:r>
    </w:p>
    <w:p w:rsidR="0075759A" w:rsidRPr="00384924" w:rsidRDefault="00AA207D" w:rsidP="0075759A">
      <w:pPr>
        <w:pStyle w:val="ListParagraph"/>
        <w:numPr>
          <w:ilvl w:val="0"/>
          <w:numId w:val="10"/>
        </w:numPr>
        <w:rPr>
          <w:b/>
        </w:rPr>
      </w:pPr>
      <w:r w:rsidRPr="00384924">
        <w:rPr>
          <w:b/>
        </w:rPr>
        <w:t>nepazljivost, nerodnost</w:t>
      </w:r>
      <w:r w:rsidR="001C6879" w:rsidRPr="00384924">
        <w:rPr>
          <w:b/>
        </w:rPr>
        <w:t>, nezbranost</w:t>
      </w:r>
      <w:r w:rsidRPr="00384924">
        <w:rPr>
          <w:b/>
        </w:rPr>
        <w:t xml:space="preserve"> </w:t>
      </w:r>
      <w:r w:rsidRPr="00384924">
        <w:t>(</w:t>
      </w:r>
      <w:r w:rsidR="0075759A" w:rsidRPr="00384924">
        <w:t>neupoštevanje p</w:t>
      </w:r>
      <w:r w:rsidRPr="00384924">
        <w:t>ostopka pred izvedbo cepljenja)</w:t>
      </w:r>
    </w:p>
    <w:p w:rsidR="0075759A" w:rsidRPr="00384924" w:rsidRDefault="0075759A" w:rsidP="0075759A">
      <w:pPr>
        <w:pStyle w:val="ListParagraph"/>
        <w:numPr>
          <w:ilvl w:val="0"/>
          <w:numId w:val="10"/>
        </w:numPr>
      </w:pPr>
      <w:r w:rsidRPr="00384924">
        <w:rPr>
          <w:b/>
        </w:rPr>
        <w:t xml:space="preserve">neprimeren prostor </w:t>
      </w:r>
      <w:r w:rsidR="003F4037" w:rsidRPr="00384924">
        <w:rPr>
          <w:b/>
        </w:rPr>
        <w:t xml:space="preserve">za delo </w:t>
      </w:r>
      <w:r w:rsidRPr="00384924">
        <w:t xml:space="preserve">(premalo prostora, </w:t>
      </w:r>
      <w:r w:rsidR="003F4037" w:rsidRPr="00384924">
        <w:t xml:space="preserve">ločevanje čistega in nečistega dela, </w:t>
      </w:r>
      <w:r w:rsidRPr="00384924">
        <w:t>slaba organiziranost</w:t>
      </w:r>
      <w:r w:rsidR="003F4037" w:rsidRPr="00384924">
        <w:t>)</w:t>
      </w:r>
    </w:p>
    <w:p w:rsidR="0075759A" w:rsidRPr="00384924" w:rsidRDefault="0075759A" w:rsidP="0075759A">
      <w:pPr>
        <w:pStyle w:val="ListParagraph"/>
        <w:numPr>
          <w:ilvl w:val="0"/>
          <w:numId w:val="10"/>
        </w:numPr>
      </w:pPr>
      <w:r w:rsidRPr="00384924">
        <w:rPr>
          <w:b/>
        </w:rPr>
        <w:t xml:space="preserve">neustrezna, pomanjkljiva  oprema </w:t>
      </w:r>
      <w:r w:rsidRPr="00384924">
        <w:t>(kontejner za ostre predmete, sterilne igle, brizge, hladilnik…)</w:t>
      </w:r>
    </w:p>
    <w:p w:rsidR="0075759A" w:rsidRPr="00384924" w:rsidRDefault="0075759A" w:rsidP="0075759A">
      <w:pPr>
        <w:pStyle w:val="ListParagraph"/>
        <w:numPr>
          <w:ilvl w:val="0"/>
          <w:numId w:val="10"/>
        </w:numPr>
        <w:rPr>
          <w:b/>
        </w:rPr>
      </w:pPr>
      <w:r w:rsidRPr="00384924">
        <w:rPr>
          <w:b/>
        </w:rPr>
        <w:t xml:space="preserve">pomanjkanje kadra </w:t>
      </w:r>
      <w:r w:rsidR="001C6879" w:rsidRPr="00384924">
        <w:rPr>
          <w:b/>
        </w:rPr>
        <w:t>in obilica dela</w:t>
      </w:r>
    </w:p>
    <w:p w:rsidR="0075759A" w:rsidRPr="00384924" w:rsidRDefault="00032E30" w:rsidP="0075759A">
      <w:pPr>
        <w:pStyle w:val="ListParagraph"/>
        <w:numPr>
          <w:ilvl w:val="0"/>
          <w:numId w:val="10"/>
        </w:numPr>
        <w:rPr>
          <w:b/>
        </w:rPr>
      </w:pPr>
      <w:r w:rsidRPr="00384924">
        <w:rPr>
          <w:b/>
        </w:rPr>
        <w:t>neprimerno obnašanje cepljene osebe</w:t>
      </w:r>
      <w:r w:rsidR="0075759A" w:rsidRPr="00384924">
        <w:rPr>
          <w:b/>
        </w:rPr>
        <w:t xml:space="preserve">  </w:t>
      </w:r>
      <w:r w:rsidRPr="00384924">
        <w:t>(</w:t>
      </w:r>
      <w:r w:rsidR="003F4037" w:rsidRPr="00384924">
        <w:t>jeza, strah</w:t>
      </w:r>
      <w:r w:rsidR="0075759A" w:rsidRPr="00384924">
        <w:t>…)</w:t>
      </w:r>
    </w:p>
    <w:p w:rsidR="001F0D18" w:rsidRPr="001F0D18" w:rsidRDefault="0075759A" w:rsidP="001F0D18">
      <w:pPr>
        <w:pStyle w:val="ListParagraph"/>
        <w:numPr>
          <w:ilvl w:val="0"/>
          <w:numId w:val="10"/>
        </w:numPr>
        <w:rPr>
          <w:b/>
        </w:rPr>
      </w:pPr>
      <w:r w:rsidRPr="00384924">
        <w:rPr>
          <w:b/>
        </w:rPr>
        <w:t>drugo (vpiši) ……………………………………………………</w:t>
      </w:r>
      <w:r w:rsidR="005266DC" w:rsidRPr="00384924">
        <w:rPr>
          <w:b/>
        </w:rPr>
        <w:t>………………………………………………………………………..</w:t>
      </w:r>
    </w:p>
    <w:p w:rsidR="0075759A" w:rsidRPr="00384924" w:rsidRDefault="0075759A" w:rsidP="00084EE0">
      <w:pPr>
        <w:pStyle w:val="ListParagraph"/>
        <w:numPr>
          <w:ilvl w:val="0"/>
          <w:numId w:val="1"/>
        </w:numPr>
        <w:shd w:val="clear" w:color="auto" w:fill="EAEAEA"/>
        <w:rPr>
          <w:b/>
        </w:rPr>
      </w:pPr>
      <w:r w:rsidRPr="00384924">
        <w:rPr>
          <w:b/>
          <w:shd w:val="clear" w:color="auto" w:fill="EAEAEA"/>
        </w:rPr>
        <w:t>DOGODEK SE JE ZGODIL</w:t>
      </w:r>
      <w:r w:rsidRPr="00384924">
        <w:rPr>
          <w:b/>
        </w:rPr>
        <w:t xml:space="preserve">: </w:t>
      </w:r>
      <w:r w:rsidR="002E54DF" w:rsidRPr="00384924">
        <w:t>(označite</w:t>
      </w:r>
      <w:r w:rsidRPr="00384924">
        <w:t>):</w:t>
      </w:r>
      <w:r w:rsidRPr="00384924">
        <w:rPr>
          <w:b/>
        </w:rPr>
        <w:t xml:space="preserve"> </w:t>
      </w:r>
    </w:p>
    <w:p w:rsidR="0075759A" w:rsidRPr="00384924" w:rsidRDefault="0075759A" w:rsidP="0075759A">
      <w:pPr>
        <w:pStyle w:val="ListParagraph"/>
        <w:numPr>
          <w:ilvl w:val="0"/>
          <w:numId w:val="9"/>
        </w:numPr>
        <w:rPr>
          <w:b/>
        </w:rPr>
      </w:pPr>
      <w:r w:rsidRPr="00384924">
        <w:rPr>
          <w:b/>
        </w:rPr>
        <w:t>zdravniku</w:t>
      </w:r>
    </w:p>
    <w:p w:rsidR="0075759A" w:rsidRPr="00384924" w:rsidRDefault="002E54DF" w:rsidP="0075759A">
      <w:pPr>
        <w:pStyle w:val="ListParagraph"/>
        <w:numPr>
          <w:ilvl w:val="0"/>
          <w:numId w:val="9"/>
        </w:numPr>
        <w:rPr>
          <w:b/>
        </w:rPr>
      </w:pPr>
      <w:r w:rsidRPr="00384924">
        <w:rPr>
          <w:b/>
        </w:rPr>
        <w:t>srednji medicinski sestri /</w:t>
      </w:r>
      <w:r w:rsidR="0098758F" w:rsidRPr="00384924">
        <w:rPr>
          <w:b/>
        </w:rPr>
        <w:t>zdravstvenemu tehniku</w:t>
      </w:r>
    </w:p>
    <w:p w:rsidR="001F0D18" w:rsidRPr="001F0D18" w:rsidRDefault="0098758F" w:rsidP="001F0D18">
      <w:pPr>
        <w:pStyle w:val="ListParagraph"/>
        <w:numPr>
          <w:ilvl w:val="0"/>
          <w:numId w:val="9"/>
        </w:numPr>
        <w:rPr>
          <w:b/>
        </w:rPr>
      </w:pPr>
      <w:r w:rsidRPr="00384924">
        <w:rPr>
          <w:b/>
        </w:rPr>
        <w:t>diplomirani medicinski sestri/diplomiranemu zdravstveniku</w:t>
      </w:r>
    </w:p>
    <w:p w:rsidR="0075759A" w:rsidRPr="00384924" w:rsidRDefault="004302C9" w:rsidP="00084EE0">
      <w:pPr>
        <w:pStyle w:val="ListParagraph"/>
        <w:numPr>
          <w:ilvl w:val="0"/>
          <w:numId w:val="1"/>
        </w:numPr>
        <w:shd w:val="clear" w:color="auto" w:fill="EAEAEA"/>
        <w:rPr>
          <w:b/>
        </w:rPr>
      </w:pPr>
      <w:r w:rsidRPr="00384924">
        <w:rPr>
          <w:b/>
          <w:shd w:val="clear" w:color="auto" w:fill="EAEAEA"/>
        </w:rPr>
        <w:t>IZID</w:t>
      </w:r>
      <w:r w:rsidR="0075759A" w:rsidRPr="00384924">
        <w:rPr>
          <w:b/>
          <w:shd w:val="clear" w:color="auto" w:fill="EAEAEA"/>
        </w:rPr>
        <w:t xml:space="preserve"> DOGODKA</w:t>
      </w:r>
      <w:r w:rsidR="0075759A" w:rsidRPr="00384924">
        <w:rPr>
          <w:b/>
        </w:rPr>
        <w:t xml:space="preserve"> </w:t>
      </w:r>
      <w:r w:rsidR="002E54DF" w:rsidRPr="00384924">
        <w:t>(označite</w:t>
      </w:r>
      <w:r w:rsidR="0075759A" w:rsidRPr="00384924">
        <w:t>):</w:t>
      </w:r>
    </w:p>
    <w:p w:rsidR="0075759A" w:rsidRPr="00384924" w:rsidRDefault="0075759A" w:rsidP="00E103D3">
      <w:pPr>
        <w:pStyle w:val="ListParagraph"/>
        <w:numPr>
          <w:ilvl w:val="0"/>
          <w:numId w:val="20"/>
        </w:numPr>
        <w:rPr>
          <w:b/>
        </w:rPr>
      </w:pPr>
      <w:r w:rsidRPr="00384924">
        <w:rPr>
          <w:b/>
        </w:rPr>
        <w:t>brez posledic</w:t>
      </w:r>
    </w:p>
    <w:p w:rsidR="0075759A" w:rsidRPr="00384924" w:rsidRDefault="0075759A" w:rsidP="00E103D3">
      <w:pPr>
        <w:pStyle w:val="ListParagraph"/>
        <w:numPr>
          <w:ilvl w:val="0"/>
          <w:numId w:val="20"/>
        </w:numPr>
        <w:rPr>
          <w:b/>
        </w:rPr>
      </w:pPr>
      <w:r w:rsidRPr="00384924">
        <w:rPr>
          <w:b/>
        </w:rPr>
        <w:t xml:space="preserve">ambulantna obravnava </w:t>
      </w:r>
    </w:p>
    <w:p w:rsidR="0075759A" w:rsidRPr="00384924" w:rsidRDefault="0075759A" w:rsidP="00E103D3">
      <w:pPr>
        <w:pStyle w:val="ListParagraph"/>
        <w:numPr>
          <w:ilvl w:val="0"/>
          <w:numId w:val="20"/>
        </w:numPr>
        <w:rPr>
          <w:b/>
        </w:rPr>
      </w:pPr>
      <w:r w:rsidRPr="00384924">
        <w:rPr>
          <w:b/>
        </w:rPr>
        <w:t xml:space="preserve">hospitalizacija </w:t>
      </w:r>
      <w:r w:rsidRPr="00384924">
        <w:t>(opišite težave</w:t>
      </w:r>
      <w:r w:rsidR="00AA207D" w:rsidRPr="00384924">
        <w:t>,</w:t>
      </w:r>
      <w:r w:rsidRPr="00384924">
        <w:t xml:space="preserve"> zaradi katerih je bila potrebna hospitalizacija)</w:t>
      </w:r>
    </w:p>
    <w:p w:rsidR="001F0D18" w:rsidRPr="001F0D18" w:rsidRDefault="0075759A" w:rsidP="001F0D18">
      <w:pPr>
        <w:pStyle w:val="ListParagraph"/>
        <w:ind w:left="1776"/>
        <w:rPr>
          <w:b/>
        </w:rPr>
      </w:pPr>
      <w:r w:rsidRPr="00384924">
        <w:rPr>
          <w:b/>
        </w:rPr>
        <w:t>................................................................................................................................................</w:t>
      </w:r>
    </w:p>
    <w:p w:rsidR="00D75084" w:rsidRPr="00384924" w:rsidRDefault="00321B0C" w:rsidP="00084EE0">
      <w:pPr>
        <w:pStyle w:val="ListParagraph"/>
        <w:numPr>
          <w:ilvl w:val="0"/>
          <w:numId w:val="1"/>
        </w:numPr>
        <w:shd w:val="clear" w:color="auto" w:fill="EAEAEA"/>
      </w:pPr>
      <w:r w:rsidRPr="00384924">
        <w:rPr>
          <w:b/>
          <w:shd w:val="clear" w:color="auto" w:fill="EAEAEA"/>
        </w:rPr>
        <w:t xml:space="preserve">KRATEK </w:t>
      </w:r>
      <w:r w:rsidR="00D75084" w:rsidRPr="00384924">
        <w:rPr>
          <w:b/>
          <w:shd w:val="clear" w:color="auto" w:fill="EAEAEA"/>
        </w:rPr>
        <w:t>OPIS DOGODKA</w:t>
      </w:r>
      <w:r w:rsidR="004302C9" w:rsidRPr="00384924">
        <w:rPr>
          <w:b/>
          <w:shd w:val="clear" w:color="auto" w:fill="EAEAEA"/>
        </w:rPr>
        <w:t>:</w:t>
      </w:r>
      <w:r w:rsidR="00D75084" w:rsidRPr="00384924">
        <w:rPr>
          <w:b/>
        </w:rPr>
        <w:t xml:space="preserve"> </w:t>
      </w:r>
    </w:p>
    <w:p w:rsidR="00D75084" w:rsidRPr="00384924" w:rsidRDefault="00D75084" w:rsidP="00D75084">
      <w:pPr>
        <w:pStyle w:val="ListParagraph"/>
        <w:rPr>
          <w:b/>
        </w:rPr>
      </w:pPr>
      <w:r w:rsidRPr="00384924">
        <w:rPr>
          <w:b/>
        </w:rPr>
        <w:t>…………………………………………………………………………………………………………………………………………………………………</w:t>
      </w:r>
    </w:p>
    <w:p w:rsidR="00D75084" w:rsidRPr="00384924" w:rsidRDefault="00D75084" w:rsidP="00D75084">
      <w:pPr>
        <w:pStyle w:val="ListParagraph"/>
        <w:rPr>
          <w:b/>
        </w:rPr>
      </w:pPr>
      <w:r w:rsidRPr="00384924">
        <w:rPr>
          <w:b/>
        </w:rPr>
        <w:t>………………………………………………………………………………………………………………………………………………………………</w:t>
      </w:r>
      <w:r w:rsidR="00444F15" w:rsidRPr="00384924">
        <w:rPr>
          <w:b/>
        </w:rPr>
        <w:t>..</w:t>
      </w:r>
    </w:p>
    <w:p w:rsidR="00D75084" w:rsidRPr="00384924" w:rsidRDefault="00D75084" w:rsidP="00D75084">
      <w:pPr>
        <w:pStyle w:val="ListParagraph"/>
        <w:rPr>
          <w:b/>
        </w:rPr>
      </w:pPr>
      <w:r w:rsidRPr="00384924">
        <w:rPr>
          <w:b/>
        </w:rPr>
        <w:t>………………………………………………………………………………………………………………………………………………………………</w:t>
      </w:r>
      <w:r w:rsidR="00444F15" w:rsidRPr="00384924">
        <w:rPr>
          <w:b/>
        </w:rPr>
        <w:t>.</w:t>
      </w:r>
      <w:r w:rsidR="005D59C5" w:rsidRPr="00384924">
        <w:rPr>
          <w:b/>
        </w:rPr>
        <w:t>.</w:t>
      </w:r>
    </w:p>
    <w:p w:rsidR="006C42C7" w:rsidRPr="00384924" w:rsidRDefault="00D75084" w:rsidP="00384924">
      <w:pPr>
        <w:pStyle w:val="ListParagraph"/>
        <w:rPr>
          <w:b/>
        </w:rPr>
      </w:pPr>
      <w:r w:rsidRPr="00384924">
        <w:rPr>
          <w:b/>
        </w:rPr>
        <w:t>………………………………………………………………………………………………………………………………………………………………</w:t>
      </w:r>
      <w:r w:rsidR="00444F15" w:rsidRPr="00384924">
        <w:rPr>
          <w:b/>
        </w:rPr>
        <w:t>.</w:t>
      </w:r>
      <w:r w:rsidR="005D59C5" w:rsidRPr="00384924">
        <w:rPr>
          <w:b/>
        </w:rPr>
        <w:t>.</w:t>
      </w:r>
    </w:p>
    <w:p w:rsidR="00384BC5" w:rsidRPr="00384924" w:rsidRDefault="00421DC1" w:rsidP="00384BC5">
      <w:pPr>
        <w:pStyle w:val="ListParagraph"/>
        <w:numPr>
          <w:ilvl w:val="0"/>
          <w:numId w:val="1"/>
        </w:numPr>
        <w:shd w:val="clear" w:color="auto" w:fill="EAEAEA"/>
        <w:rPr>
          <w:b/>
        </w:rPr>
      </w:pPr>
      <w:r w:rsidRPr="00384924">
        <w:rPr>
          <w:b/>
          <w:shd w:val="clear" w:color="auto" w:fill="EAEAEA"/>
        </w:rPr>
        <w:lastRenderedPageBreak/>
        <w:t>IZVEDENE A</w:t>
      </w:r>
      <w:r w:rsidR="007D2606" w:rsidRPr="00384924">
        <w:rPr>
          <w:b/>
          <w:shd w:val="clear" w:color="auto" w:fill="EAEAEA"/>
        </w:rPr>
        <w:t xml:space="preserve">KTIVNOSTI </w:t>
      </w:r>
      <w:r w:rsidR="004302C9" w:rsidRPr="00384924">
        <w:rPr>
          <w:b/>
          <w:shd w:val="clear" w:color="auto" w:fill="EAEAEA"/>
        </w:rPr>
        <w:t>PO</w:t>
      </w:r>
      <w:r w:rsidR="00914E46" w:rsidRPr="00384924">
        <w:rPr>
          <w:b/>
          <w:shd w:val="clear" w:color="auto" w:fill="EAEAEA"/>
        </w:rPr>
        <w:t xml:space="preserve"> DOGODKU</w:t>
      </w:r>
      <w:r w:rsidR="00914E46" w:rsidRPr="00384924">
        <w:rPr>
          <w:b/>
        </w:rPr>
        <w:t xml:space="preserve"> </w:t>
      </w:r>
      <w:r w:rsidR="002E54DF" w:rsidRPr="00384924">
        <w:t>(označite</w:t>
      </w:r>
      <w:r w:rsidR="00914E46" w:rsidRPr="00384924">
        <w:t xml:space="preserve"> samo </w:t>
      </w:r>
      <w:r w:rsidR="00B564DA" w:rsidRPr="00384924">
        <w:t xml:space="preserve"> izvedene aktivnosti</w:t>
      </w:r>
      <w:r w:rsidR="002E54DF" w:rsidRPr="00384924">
        <w:t xml:space="preserve"> in</w:t>
      </w:r>
      <w:r w:rsidR="00BF22F0" w:rsidRPr="00384924">
        <w:t xml:space="preserve"> kdaj</w:t>
      </w:r>
      <w:r w:rsidR="004302C9" w:rsidRPr="00384924">
        <w:t xml:space="preserve"> so bile izvedene</w:t>
      </w:r>
      <w:r w:rsidR="007D2606" w:rsidRPr="00384924">
        <w:t>)</w:t>
      </w:r>
      <w:r w:rsidRPr="00384924">
        <w:t>:</w:t>
      </w:r>
    </w:p>
    <w:p w:rsidR="00384BC5" w:rsidRPr="00384924" w:rsidRDefault="00384BC5" w:rsidP="00384BC5">
      <w:pPr>
        <w:pStyle w:val="ListParagraph"/>
        <w:ind w:left="1776"/>
        <w:rPr>
          <w:b/>
        </w:rPr>
      </w:pPr>
    </w:p>
    <w:p w:rsidR="00881892" w:rsidRPr="00384924" w:rsidRDefault="007D2606" w:rsidP="00881892">
      <w:pPr>
        <w:pStyle w:val="ListParagraph"/>
        <w:numPr>
          <w:ilvl w:val="0"/>
          <w:numId w:val="12"/>
        </w:numPr>
        <w:rPr>
          <w:b/>
        </w:rPr>
      </w:pPr>
      <w:r w:rsidRPr="00384924">
        <w:rPr>
          <w:b/>
        </w:rPr>
        <w:t>obveščanje predpostavljene osebe o neželenem dogodku</w:t>
      </w:r>
    </w:p>
    <w:p w:rsidR="00C877B3" w:rsidRPr="00384924" w:rsidRDefault="00C877B3" w:rsidP="00881892">
      <w:pPr>
        <w:pStyle w:val="ListParagraph"/>
        <w:numPr>
          <w:ilvl w:val="1"/>
          <w:numId w:val="4"/>
        </w:numPr>
        <w:rPr>
          <w:b/>
        </w:rPr>
      </w:pPr>
      <w:r w:rsidRPr="00384924">
        <w:rPr>
          <w:b/>
        </w:rPr>
        <w:t>takoj</w:t>
      </w:r>
      <w:r w:rsidR="006740A8" w:rsidRPr="00384924">
        <w:t xml:space="preserve"> </w:t>
      </w:r>
      <w:r w:rsidR="004302C9" w:rsidRPr="00384924">
        <w:t>(na dan dogodka)</w:t>
      </w:r>
      <w:r w:rsidR="004302C9" w:rsidRPr="00384924">
        <w:tab/>
      </w:r>
      <w:r w:rsidR="00881892" w:rsidRPr="00384924">
        <w:t xml:space="preserve">o    </w:t>
      </w:r>
      <w:r w:rsidR="00881892" w:rsidRPr="00384924">
        <w:rPr>
          <w:b/>
        </w:rPr>
        <w:t>čez 1 teden</w:t>
      </w:r>
      <w:r w:rsidR="00881892" w:rsidRPr="00384924">
        <w:rPr>
          <w:b/>
        </w:rPr>
        <w:tab/>
      </w:r>
      <w:r w:rsidR="00881892" w:rsidRPr="00384924">
        <w:rPr>
          <w:b/>
        </w:rPr>
        <w:tab/>
      </w:r>
      <w:r w:rsidR="00881892" w:rsidRPr="00384924">
        <w:t xml:space="preserve">o    </w:t>
      </w:r>
      <w:r w:rsidR="00881892" w:rsidRPr="00384924">
        <w:rPr>
          <w:b/>
        </w:rPr>
        <w:t>čez 1 mesec</w:t>
      </w:r>
      <w:r w:rsidR="00881892" w:rsidRPr="00384924">
        <w:tab/>
        <w:t xml:space="preserve">          o   </w:t>
      </w:r>
      <w:r w:rsidR="00BF22F0" w:rsidRPr="00384924">
        <w:rPr>
          <w:b/>
        </w:rPr>
        <w:t>kasneje</w:t>
      </w:r>
      <w:r w:rsidR="006740A8" w:rsidRPr="00384924">
        <w:t xml:space="preserve"> </w:t>
      </w:r>
    </w:p>
    <w:p w:rsidR="002E54DF" w:rsidRPr="00384924" w:rsidRDefault="002E54DF" w:rsidP="002E54DF">
      <w:pPr>
        <w:pStyle w:val="ListParagraph"/>
        <w:ind w:left="2496"/>
        <w:rPr>
          <w:b/>
        </w:rPr>
      </w:pPr>
    </w:p>
    <w:p w:rsidR="00421DC1" w:rsidRPr="00384924" w:rsidRDefault="007D2606" w:rsidP="00881892">
      <w:pPr>
        <w:pStyle w:val="ListParagraph"/>
        <w:numPr>
          <w:ilvl w:val="0"/>
          <w:numId w:val="13"/>
        </w:numPr>
        <w:rPr>
          <w:b/>
        </w:rPr>
      </w:pPr>
      <w:r w:rsidRPr="00384924">
        <w:rPr>
          <w:b/>
        </w:rPr>
        <w:t>obrazložitev in pojasnitev dogodka cepljeni osebi/staršem/skrbnikom</w:t>
      </w:r>
    </w:p>
    <w:p w:rsidR="00AF3AA1" w:rsidRPr="00384924" w:rsidRDefault="00AF3AA1" w:rsidP="00AF3AA1">
      <w:pPr>
        <w:pStyle w:val="ListParagraph"/>
        <w:numPr>
          <w:ilvl w:val="1"/>
          <w:numId w:val="13"/>
        </w:numPr>
        <w:rPr>
          <w:b/>
        </w:rPr>
      </w:pPr>
      <w:r w:rsidRPr="00384924">
        <w:rPr>
          <w:b/>
        </w:rPr>
        <w:t>takoj</w:t>
      </w:r>
      <w:r w:rsidRPr="00384924">
        <w:t xml:space="preserve"> (na dan dogodka)</w:t>
      </w:r>
      <w:r w:rsidRPr="00384924">
        <w:tab/>
        <w:t xml:space="preserve">o    </w:t>
      </w:r>
      <w:r w:rsidRPr="00384924">
        <w:rPr>
          <w:b/>
        </w:rPr>
        <w:t>čez 1 teden</w:t>
      </w:r>
      <w:r w:rsidRPr="00384924">
        <w:rPr>
          <w:b/>
        </w:rPr>
        <w:tab/>
      </w:r>
      <w:r w:rsidRPr="00384924">
        <w:rPr>
          <w:b/>
        </w:rPr>
        <w:tab/>
      </w:r>
      <w:r w:rsidRPr="00384924">
        <w:t xml:space="preserve">o    </w:t>
      </w:r>
      <w:r w:rsidRPr="00384924">
        <w:rPr>
          <w:b/>
        </w:rPr>
        <w:t>čez 1 mesec</w:t>
      </w:r>
      <w:r w:rsidRPr="00384924">
        <w:tab/>
        <w:t xml:space="preserve">          o   </w:t>
      </w:r>
      <w:r w:rsidRPr="00384924">
        <w:rPr>
          <w:b/>
        </w:rPr>
        <w:t>kasneje</w:t>
      </w:r>
      <w:r w:rsidRPr="00384924">
        <w:t xml:space="preserve"> </w:t>
      </w:r>
    </w:p>
    <w:p w:rsidR="002E54DF" w:rsidRPr="00384924" w:rsidRDefault="002E54DF" w:rsidP="002E54DF">
      <w:pPr>
        <w:pStyle w:val="ListParagraph"/>
        <w:ind w:left="2496"/>
        <w:rPr>
          <w:b/>
        </w:rPr>
      </w:pPr>
    </w:p>
    <w:p w:rsidR="007D2606" w:rsidRPr="00384924" w:rsidRDefault="007D2606" w:rsidP="00881892">
      <w:pPr>
        <w:pStyle w:val="ListParagraph"/>
        <w:numPr>
          <w:ilvl w:val="0"/>
          <w:numId w:val="14"/>
        </w:numPr>
        <w:rPr>
          <w:b/>
        </w:rPr>
      </w:pPr>
      <w:r w:rsidRPr="00384924">
        <w:rPr>
          <w:b/>
        </w:rPr>
        <w:t>dokumentiranje dogodka v zdravstveni karton in/ali cepilno knjižico</w:t>
      </w:r>
    </w:p>
    <w:p w:rsidR="002E54DF" w:rsidRPr="00384924" w:rsidRDefault="00AF3AA1" w:rsidP="00AF3AA1">
      <w:pPr>
        <w:pStyle w:val="ListParagraph"/>
        <w:numPr>
          <w:ilvl w:val="1"/>
          <w:numId w:val="14"/>
        </w:numPr>
        <w:rPr>
          <w:b/>
        </w:rPr>
      </w:pPr>
      <w:r w:rsidRPr="00384924">
        <w:rPr>
          <w:b/>
        </w:rPr>
        <w:t>takoj</w:t>
      </w:r>
      <w:r w:rsidRPr="00384924">
        <w:t xml:space="preserve"> (na dan dogodka)</w:t>
      </w:r>
      <w:r w:rsidRPr="00384924">
        <w:tab/>
        <w:t xml:space="preserve">o    </w:t>
      </w:r>
      <w:r w:rsidRPr="00384924">
        <w:rPr>
          <w:b/>
        </w:rPr>
        <w:t>čez 1 teden</w:t>
      </w:r>
      <w:r w:rsidRPr="00384924">
        <w:rPr>
          <w:b/>
        </w:rPr>
        <w:tab/>
      </w:r>
      <w:r w:rsidRPr="00384924">
        <w:rPr>
          <w:b/>
        </w:rPr>
        <w:tab/>
      </w:r>
      <w:r w:rsidRPr="00384924">
        <w:t xml:space="preserve">o    </w:t>
      </w:r>
      <w:r w:rsidRPr="00384924">
        <w:rPr>
          <w:b/>
        </w:rPr>
        <w:t>čez 1 mesec</w:t>
      </w:r>
      <w:r w:rsidRPr="00384924">
        <w:tab/>
        <w:t xml:space="preserve">          o   </w:t>
      </w:r>
      <w:r w:rsidRPr="00384924">
        <w:rPr>
          <w:b/>
        </w:rPr>
        <w:t>kasneje</w:t>
      </w:r>
    </w:p>
    <w:p w:rsidR="00AF3AA1" w:rsidRPr="00384924" w:rsidRDefault="00AF3AA1" w:rsidP="002E54DF">
      <w:pPr>
        <w:pStyle w:val="ListParagraph"/>
        <w:ind w:left="2496"/>
        <w:rPr>
          <w:b/>
        </w:rPr>
      </w:pPr>
      <w:r w:rsidRPr="00384924">
        <w:t xml:space="preserve"> </w:t>
      </w:r>
    </w:p>
    <w:p w:rsidR="0098758F" w:rsidRPr="00384924" w:rsidRDefault="0098758F" w:rsidP="0098758F">
      <w:pPr>
        <w:pStyle w:val="ListParagraph"/>
        <w:numPr>
          <w:ilvl w:val="0"/>
          <w:numId w:val="14"/>
        </w:numPr>
        <w:rPr>
          <w:b/>
        </w:rPr>
      </w:pPr>
      <w:r w:rsidRPr="00384924">
        <w:rPr>
          <w:b/>
        </w:rPr>
        <w:t xml:space="preserve">konzultacija znotraj zdravstvenega tima ali zdravstvene organizacije </w:t>
      </w:r>
    </w:p>
    <w:p w:rsidR="002E54DF" w:rsidRPr="00384924" w:rsidRDefault="0098758F" w:rsidP="0098758F">
      <w:pPr>
        <w:pStyle w:val="ListParagraph"/>
        <w:numPr>
          <w:ilvl w:val="1"/>
          <w:numId w:val="14"/>
        </w:numPr>
        <w:rPr>
          <w:b/>
        </w:rPr>
      </w:pPr>
      <w:r w:rsidRPr="00384924">
        <w:rPr>
          <w:b/>
        </w:rPr>
        <w:t>takoj</w:t>
      </w:r>
      <w:r w:rsidRPr="00384924">
        <w:t xml:space="preserve"> (na dan dogodka)</w:t>
      </w:r>
      <w:r w:rsidRPr="00384924">
        <w:tab/>
        <w:t xml:space="preserve">o    </w:t>
      </w:r>
      <w:r w:rsidRPr="00384924">
        <w:rPr>
          <w:b/>
        </w:rPr>
        <w:t>čez 1 teden</w:t>
      </w:r>
      <w:r w:rsidRPr="00384924">
        <w:rPr>
          <w:b/>
        </w:rPr>
        <w:tab/>
      </w:r>
      <w:r w:rsidRPr="00384924">
        <w:rPr>
          <w:b/>
        </w:rPr>
        <w:tab/>
      </w:r>
      <w:r w:rsidRPr="00384924">
        <w:t xml:space="preserve">o    </w:t>
      </w:r>
      <w:r w:rsidRPr="00384924">
        <w:rPr>
          <w:b/>
        </w:rPr>
        <w:t>čez 1 mesec</w:t>
      </w:r>
      <w:r w:rsidRPr="00384924">
        <w:tab/>
        <w:t xml:space="preserve">          o   </w:t>
      </w:r>
      <w:r w:rsidRPr="00384924">
        <w:rPr>
          <w:b/>
        </w:rPr>
        <w:t>kasneje</w:t>
      </w:r>
    </w:p>
    <w:p w:rsidR="0098758F" w:rsidRPr="00384924" w:rsidRDefault="0098758F" w:rsidP="002E54DF">
      <w:pPr>
        <w:pStyle w:val="ListParagraph"/>
        <w:ind w:left="2496"/>
        <w:rPr>
          <w:b/>
        </w:rPr>
      </w:pPr>
      <w:r w:rsidRPr="00384924">
        <w:t xml:space="preserve"> </w:t>
      </w:r>
    </w:p>
    <w:p w:rsidR="0098758F" w:rsidRPr="00384924" w:rsidRDefault="0098758F" w:rsidP="0098758F">
      <w:pPr>
        <w:pStyle w:val="ListParagraph"/>
        <w:numPr>
          <w:ilvl w:val="0"/>
          <w:numId w:val="14"/>
        </w:numPr>
        <w:rPr>
          <w:b/>
        </w:rPr>
      </w:pPr>
      <w:r w:rsidRPr="00384924">
        <w:rPr>
          <w:b/>
        </w:rPr>
        <w:t>konzultacija z regijskim ali nacionalnim koordinatorjem za cepljenja</w:t>
      </w:r>
    </w:p>
    <w:p w:rsidR="0098758F" w:rsidRPr="00384924" w:rsidRDefault="0098758F" w:rsidP="0098758F">
      <w:pPr>
        <w:pStyle w:val="ListParagraph"/>
        <w:numPr>
          <w:ilvl w:val="1"/>
          <w:numId w:val="14"/>
        </w:numPr>
        <w:rPr>
          <w:b/>
        </w:rPr>
      </w:pPr>
      <w:r w:rsidRPr="00384924">
        <w:rPr>
          <w:b/>
        </w:rPr>
        <w:t>takoj</w:t>
      </w:r>
      <w:r w:rsidRPr="00384924">
        <w:t xml:space="preserve"> (na dan dogodka)</w:t>
      </w:r>
      <w:r w:rsidRPr="00384924">
        <w:tab/>
        <w:t xml:space="preserve">o    </w:t>
      </w:r>
      <w:r w:rsidRPr="00384924">
        <w:rPr>
          <w:b/>
        </w:rPr>
        <w:t>čez 1 teden</w:t>
      </w:r>
      <w:r w:rsidRPr="00384924">
        <w:rPr>
          <w:b/>
        </w:rPr>
        <w:tab/>
      </w:r>
      <w:r w:rsidRPr="00384924">
        <w:rPr>
          <w:b/>
        </w:rPr>
        <w:tab/>
      </w:r>
      <w:r w:rsidRPr="00384924">
        <w:t xml:space="preserve">o    </w:t>
      </w:r>
      <w:r w:rsidRPr="00384924">
        <w:rPr>
          <w:b/>
        </w:rPr>
        <w:t>čez 1 mesec</w:t>
      </w:r>
      <w:r w:rsidRPr="00384924">
        <w:tab/>
        <w:t xml:space="preserve">          o   </w:t>
      </w:r>
      <w:r w:rsidRPr="00384924">
        <w:rPr>
          <w:b/>
        </w:rPr>
        <w:t>kasneje</w:t>
      </w:r>
      <w:r w:rsidRPr="00384924">
        <w:t xml:space="preserve"> </w:t>
      </w:r>
    </w:p>
    <w:p w:rsidR="002E54DF" w:rsidRPr="00384924" w:rsidRDefault="002E54DF" w:rsidP="002E54DF">
      <w:pPr>
        <w:pStyle w:val="ListParagraph"/>
        <w:ind w:left="2496"/>
        <w:rPr>
          <w:b/>
        </w:rPr>
      </w:pPr>
    </w:p>
    <w:p w:rsidR="007D2606" w:rsidRPr="00384924" w:rsidRDefault="007D2606" w:rsidP="00881892">
      <w:pPr>
        <w:pStyle w:val="ListParagraph"/>
        <w:numPr>
          <w:ilvl w:val="0"/>
          <w:numId w:val="15"/>
        </w:numPr>
        <w:rPr>
          <w:b/>
        </w:rPr>
      </w:pPr>
      <w:r w:rsidRPr="00384924">
        <w:rPr>
          <w:b/>
        </w:rPr>
        <w:t xml:space="preserve">izpolnitev obrazca </w:t>
      </w:r>
      <w:r w:rsidR="00AF3AA1" w:rsidRPr="00384924">
        <w:rPr>
          <w:b/>
          <w:i/>
        </w:rPr>
        <w:t>»Poročilo o zdravstveni napaki</w:t>
      </w:r>
      <w:r w:rsidRPr="00384924">
        <w:rPr>
          <w:b/>
          <w:i/>
        </w:rPr>
        <w:t xml:space="preserve"> pri cepljenju«</w:t>
      </w:r>
      <w:r w:rsidR="003F4037" w:rsidRPr="00384924">
        <w:rPr>
          <w:b/>
        </w:rPr>
        <w:t xml:space="preserve"> in pošiljanje poročila</w:t>
      </w:r>
      <w:r w:rsidRPr="00384924">
        <w:rPr>
          <w:b/>
        </w:rPr>
        <w:t xml:space="preserve"> na </w:t>
      </w:r>
      <w:r w:rsidR="004340E6" w:rsidRPr="00384924">
        <w:rPr>
          <w:b/>
        </w:rPr>
        <w:t>N</w:t>
      </w:r>
      <w:r w:rsidRPr="00384924">
        <w:rPr>
          <w:b/>
        </w:rPr>
        <w:t>I</w:t>
      </w:r>
      <w:r w:rsidR="004340E6" w:rsidRPr="00384924">
        <w:rPr>
          <w:b/>
        </w:rPr>
        <w:t>J</w:t>
      </w:r>
      <w:r w:rsidRPr="00384924">
        <w:rPr>
          <w:b/>
        </w:rPr>
        <w:t>Z</w:t>
      </w:r>
    </w:p>
    <w:p w:rsidR="00AF3AA1" w:rsidRPr="00384924" w:rsidRDefault="00AF3AA1" w:rsidP="00AF3AA1">
      <w:pPr>
        <w:pStyle w:val="ListParagraph"/>
        <w:numPr>
          <w:ilvl w:val="1"/>
          <w:numId w:val="4"/>
        </w:numPr>
        <w:rPr>
          <w:b/>
        </w:rPr>
      </w:pPr>
      <w:r w:rsidRPr="00384924">
        <w:rPr>
          <w:b/>
        </w:rPr>
        <w:t>takoj</w:t>
      </w:r>
      <w:r w:rsidRPr="00384924">
        <w:t xml:space="preserve"> (na dan dogodka)</w:t>
      </w:r>
      <w:r w:rsidRPr="00384924">
        <w:tab/>
        <w:t xml:space="preserve">o    </w:t>
      </w:r>
      <w:r w:rsidRPr="00384924">
        <w:rPr>
          <w:b/>
        </w:rPr>
        <w:t>čez 1 teden</w:t>
      </w:r>
      <w:r w:rsidRPr="00384924">
        <w:rPr>
          <w:b/>
        </w:rPr>
        <w:tab/>
      </w:r>
      <w:r w:rsidRPr="00384924">
        <w:rPr>
          <w:b/>
        </w:rPr>
        <w:tab/>
      </w:r>
      <w:r w:rsidRPr="00384924">
        <w:t xml:space="preserve">o    </w:t>
      </w:r>
      <w:r w:rsidRPr="00384924">
        <w:rPr>
          <w:b/>
        </w:rPr>
        <w:t>čez 1 mesec</w:t>
      </w:r>
      <w:r w:rsidRPr="00384924">
        <w:tab/>
        <w:t xml:space="preserve">          o   </w:t>
      </w:r>
      <w:r w:rsidRPr="00384924">
        <w:rPr>
          <w:b/>
        </w:rPr>
        <w:t>kasneje</w:t>
      </w:r>
      <w:r w:rsidRPr="00384924">
        <w:t xml:space="preserve"> </w:t>
      </w:r>
    </w:p>
    <w:p w:rsidR="002E54DF" w:rsidRPr="00384924" w:rsidRDefault="002E54DF" w:rsidP="002E54DF">
      <w:pPr>
        <w:pStyle w:val="ListParagraph"/>
        <w:ind w:left="2496"/>
        <w:rPr>
          <w:b/>
        </w:rPr>
      </w:pPr>
    </w:p>
    <w:p w:rsidR="007D2606" w:rsidRPr="00384924" w:rsidRDefault="007D2606" w:rsidP="00AF3AA1">
      <w:pPr>
        <w:pStyle w:val="ListParagraph"/>
        <w:numPr>
          <w:ilvl w:val="0"/>
          <w:numId w:val="18"/>
        </w:numPr>
        <w:rPr>
          <w:b/>
        </w:rPr>
      </w:pPr>
      <w:r w:rsidRPr="00384924">
        <w:rPr>
          <w:b/>
        </w:rPr>
        <w:t xml:space="preserve">interna ocena </w:t>
      </w:r>
      <w:r w:rsidR="00AF3AA1" w:rsidRPr="00384924">
        <w:rPr>
          <w:b/>
        </w:rPr>
        <w:t>dogodka in predlog</w:t>
      </w:r>
      <w:r w:rsidRPr="00384924">
        <w:rPr>
          <w:b/>
        </w:rPr>
        <w:t xml:space="preserve"> ukrepov</w:t>
      </w:r>
    </w:p>
    <w:p w:rsidR="0098758F" w:rsidRPr="00384924" w:rsidRDefault="00AF3AA1" w:rsidP="002E54DF">
      <w:pPr>
        <w:pStyle w:val="ListParagraph"/>
        <w:numPr>
          <w:ilvl w:val="1"/>
          <w:numId w:val="4"/>
        </w:numPr>
        <w:rPr>
          <w:b/>
        </w:rPr>
      </w:pPr>
      <w:r w:rsidRPr="00384924">
        <w:rPr>
          <w:b/>
        </w:rPr>
        <w:t>takoj</w:t>
      </w:r>
      <w:r w:rsidRPr="00384924">
        <w:t xml:space="preserve"> (na dan dogodka)</w:t>
      </w:r>
      <w:r w:rsidRPr="00384924">
        <w:tab/>
        <w:t xml:space="preserve">o    </w:t>
      </w:r>
      <w:r w:rsidRPr="00384924">
        <w:rPr>
          <w:b/>
        </w:rPr>
        <w:t>čez 1 teden</w:t>
      </w:r>
      <w:r w:rsidRPr="00384924">
        <w:rPr>
          <w:b/>
        </w:rPr>
        <w:tab/>
      </w:r>
      <w:r w:rsidRPr="00384924">
        <w:rPr>
          <w:b/>
        </w:rPr>
        <w:tab/>
      </w:r>
      <w:r w:rsidRPr="00384924">
        <w:t xml:space="preserve">o    </w:t>
      </w:r>
      <w:r w:rsidRPr="00384924">
        <w:rPr>
          <w:b/>
        </w:rPr>
        <w:t>čez 1 mesec</w:t>
      </w:r>
      <w:r w:rsidRPr="00384924">
        <w:tab/>
        <w:t xml:space="preserve">          o   </w:t>
      </w:r>
      <w:r w:rsidRPr="00384924">
        <w:rPr>
          <w:b/>
        </w:rPr>
        <w:t>kasneje</w:t>
      </w:r>
      <w:r w:rsidRPr="00384924">
        <w:t xml:space="preserve"> </w:t>
      </w:r>
    </w:p>
    <w:p w:rsidR="002E54DF" w:rsidRPr="00384924" w:rsidRDefault="002E54DF" w:rsidP="002E54DF">
      <w:pPr>
        <w:pStyle w:val="ListParagraph"/>
        <w:ind w:left="2496"/>
        <w:rPr>
          <w:b/>
        </w:rPr>
      </w:pPr>
    </w:p>
    <w:p w:rsidR="0098074C" w:rsidRPr="00384924" w:rsidRDefault="005835C4" w:rsidP="00084EE0">
      <w:pPr>
        <w:pStyle w:val="ListParagraph"/>
        <w:numPr>
          <w:ilvl w:val="0"/>
          <w:numId w:val="1"/>
        </w:numPr>
        <w:shd w:val="clear" w:color="auto" w:fill="EAEAEA"/>
        <w:rPr>
          <w:b/>
        </w:rPr>
      </w:pPr>
      <w:r w:rsidRPr="00384924">
        <w:rPr>
          <w:b/>
          <w:shd w:val="clear" w:color="auto" w:fill="EAEAEA"/>
        </w:rPr>
        <w:t xml:space="preserve">KAJ SE JE </w:t>
      </w:r>
      <w:r w:rsidR="003F4037" w:rsidRPr="00384924">
        <w:rPr>
          <w:b/>
          <w:shd w:val="clear" w:color="auto" w:fill="EAEAEA"/>
        </w:rPr>
        <w:t>PO</w:t>
      </w:r>
      <w:r w:rsidR="00670560" w:rsidRPr="00384924">
        <w:rPr>
          <w:b/>
          <w:shd w:val="clear" w:color="auto" w:fill="EAEAEA"/>
        </w:rPr>
        <w:t xml:space="preserve"> DOGODKU </w:t>
      </w:r>
      <w:r w:rsidR="0098074C" w:rsidRPr="00384924">
        <w:rPr>
          <w:b/>
          <w:shd w:val="clear" w:color="auto" w:fill="EAEAEA"/>
        </w:rPr>
        <w:t>SVETOVALO CEPLJENI OSEBI</w:t>
      </w:r>
      <w:r w:rsidR="00E1594B" w:rsidRPr="00384924">
        <w:rPr>
          <w:b/>
          <w:shd w:val="clear" w:color="auto" w:fill="EAEAEA"/>
        </w:rPr>
        <w:t>/STARŠEM</w:t>
      </w:r>
      <w:r w:rsidR="003A4B9B" w:rsidRPr="00384924">
        <w:rPr>
          <w:b/>
          <w:shd w:val="clear" w:color="auto" w:fill="EAEAEA"/>
        </w:rPr>
        <w:t>/SKRBNIKOM</w:t>
      </w:r>
      <w:r w:rsidR="0098074C" w:rsidRPr="00384924">
        <w:rPr>
          <w:b/>
        </w:rPr>
        <w:t>?</w:t>
      </w:r>
    </w:p>
    <w:p w:rsidR="0098074C" w:rsidRPr="00384924" w:rsidRDefault="0098074C" w:rsidP="0098074C">
      <w:pPr>
        <w:pStyle w:val="ListParagraph"/>
        <w:rPr>
          <w:b/>
        </w:rPr>
      </w:pPr>
      <w:r w:rsidRPr="00384924">
        <w:rPr>
          <w:b/>
        </w:rPr>
        <w:t>…………………………………………………………………………………………………………………………………………………………………</w:t>
      </w:r>
    </w:p>
    <w:p w:rsidR="0098074C" w:rsidRPr="00384924" w:rsidRDefault="0098074C" w:rsidP="0098074C">
      <w:pPr>
        <w:pStyle w:val="ListParagraph"/>
        <w:rPr>
          <w:b/>
        </w:rPr>
      </w:pPr>
      <w:r w:rsidRPr="00384924">
        <w:rPr>
          <w:b/>
        </w:rPr>
        <w:t>………………………………………………………………………………………………………………………………………………………………..</w:t>
      </w:r>
    </w:p>
    <w:p w:rsidR="0098074C" w:rsidRPr="00384924" w:rsidRDefault="0098074C" w:rsidP="0098074C">
      <w:pPr>
        <w:pStyle w:val="ListParagraph"/>
        <w:rPr>
          <w:b/>
        </w:rPr>
      </w:pPr>
      <w:r w:rsidRPr="00384924">
        <w:rPr>
          <w:b/>
        </w:rPr>
        <w:t>………………………………………………………………………………………………………………………………………………………………..</w:t>
      </w:r>
    </w:p>
    <w:p w:rsidR="0098074C" w:rsidRPr="00384924" w:rsidRDefault="0098074C" w:rsidP="0098074C">
      <w:pPr>
        <w:pStyle w:val="ListParagraph"/>
        <w:rPr>
          <w:b/>
        </w:rPr>
      </w:pPr>
      <w:r w:rsidRPr="00384924">
        <w:rPr>
          <w:b/>
        </w:rPr>
        <w:t>………………………………………………………………………………………………………………………………………………………………..</w:t>
      </w:r>
    </w:p>
    <w:p w:rsidR="00444F15" w:rsidRPr="00384924" w:rsidRDefault="00444F15" w:rsidP="00421DC1">
      <w:pPr>
        <w:pStyle w:val="ListParagraph"/>
        <w:rPr>
          <w:b/>
        </w:rPr>
      </w:pPr>
    </w:p>
    <w:p w:rsidR="0075759A" w:rsidRDefault="002E54DF" w:rsidP="003727E7">
      <w:pPr>
        <w:pStyle w:val="ListParagraph"/>
        <w:ind w:firstLine="696"/>
      </w:pPr>
      <w:r w:rsidRPr="00384924">
        <w:rPr>
          <w:b/>
        </w:rPr>
        <w:t xml:space="preserve">       </w:t>
      </w:r>
      <w:r w:rsidR="00F6771C" w:rsidRPr="00384924">
        <w:rPr>
          <w:b/>
        </w:rPr>
        <w:t>Datum</w:t>
      </w:r>
      <w:r w:rsidR="002E0703" w:rsidRPr="00384924">
        <w:rPr>
          <w:b/>
        </w:rPr>
        <w:t>:</w:t>
      </w:r>
      <w:r w:rsidR="002E0703" w:rsidRPr="00384924">
        <w:rPr>
          <w:b/>
        </w:rPr>
        <w:tab/>
      </w:r>
      <w:r w:rsidR="002E0703" w:rsidRPr="00384924">
        <w:rPr>
          <w:b/>
        </w:rPr>
        <w:tab/>
      </w:r>
      <w:r w:rsidR="002E0703" w:rsidRPr="00384924">
        <w:rPr>
          <w:b/>
        </w:rPr>
        <w:tab/>
      </w:r>
      <w:r w:rsidRPr="00384924">
        <w:rPr>
          <w:b/>
        </w:rPr>
        <w:tab/>
      </w:r>
      <w:r w:rsidRPr="00384924">
        <w:rPr>
          <w:b/>
        </w:rPr>
        <w:tab/>
        <w:t xml:space="preserve">       </w:t>
      </w:r>
      <w:r w:rsidR="00E1594B" w:rsidRPr="00384924">
        <w:rPr>
          <w:b/>
        </w:rPr>
        <w:t xml:space="preserve">Obrazec izpolnil </w:t>
      </w:r>
      <w:r w:rsidR="00E1594B" w:rsidRPr="00384924">
        <w:t>(ime in priimek</w:t>
      </w:r>
      <w:r w:rsidRPr="00384924">
        <w:t xml:space="preserve"> </w:t>
      </w:r>
      <w:r w:rsidR="002E0703" w:rsidRPr="00384924">
        <w:t>osebe</w:t>
      </w:r>
      <w:r w:rsidRPr="00384924">
        <w:t>)</w:t>
      </w:r>
      <w:r w:rsidR="00E1594B" w:rsidRPr="00384924">
        <w:t>:</w:t>
      </w:r>
    </w:p>
    <w:p w:rsidR="00142D2B" w:rsidRPr="00384924" w:rsidRDefault="00142D2B" w:rsidP="003727E7">
      <w:pPr>
        <w:pStyle w:val="ListParagraph"/>
        <w:ind w:firstLine="696"/>
      </w:pPr>
    </w:p>
    <w:p w:rsidR="00E1594B" w:rsidRDefault="002E0703" w:rsidP="00E1594B">
      <w:pPr>
        <w:pStyle w:val="ListParagraph"/>
        <w:pBdr>
          <w:bottom w:val="single" w:sz="6" w:space="1" w:color="auto"/>
        </w:pBdr>
        <w:rPr>
          <w:b/>
        </w:rPr>
      </w:pPr>
      <w:r w:rsidRPr="00384924">
        <w:rPr>
          <w:b/>
        </w:rPr>
        <w:t>………………………………………………….</w:t>
      </w:r>
      <w:r w:rsidRPr="00384924">
        <w:rPr>
          <w:b/>
        </w:rPr>
        <w:tab/>
      </w:r>
      <w:r w:rsidRPr="00384924">
        <w:rPr>
          <w:b/>
        </w:rPr>
        <w:tab/>
      </w:r>
      <w:r w:rsidRPr="00384924">
        <w:rPr>
          <w:b/>
        </w:rPr>
        <w:tab/>
      </w:r>
      <w:r w:rsidR="00E1594B" w:rsidRPr="00384924">
        <w:rPr>
          <w:b/>
        </w:rPr>
        <w:t>…………………………………………………</w:t>
      </w:r>
      <w:r w:rsidRPr="00384924">
        <w:rPr>
          <w:b/>
        </w:rPr>
        <w:t>………………………..</w:t>
      </w:r>
    </w:p>
    <w:p w:rsidR="00384924" w:rsidRPr="00384924" w:rsidRDefault="00384924" w:rsidP="00E1594B">
      <w:pPr>
        <w:pStyle w:val="ListParagraph"/>
        <w:pBdr>
          <w:bottom w:val="single" w:sz="6" w:space="1" w:color="auto"/>
        </w:pBdr>
        <w:rPr>
          <w:b/>
        </w:rPr>
      </w:pPr>
      <w:r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352AB5" wp14:editId="4BB41AB3">
                <wp:simplePos x="0" y="0"/>
                <wp:positionH relativeFrom="column">
                  <wp:posOffset>373380</wp:posOffset>
                </wp:positionH>
                <wp:positionV relativeFrom="paragraph">
                  <wp:posOffset>159385</wp:posOffset>
                </wp:positionV>
                <wp:extent cx="3486150" cy="10763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07632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9.4pt;margin-top:12.55pt;width:274.5pt;height:84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" fillcolor="#eaeaea" strokeweight="1.5pt"/>
            </w:pict>
          </mc:Fallback>
        </mc:AlternateContent>
      </w:r>
    </w:p>
    <w:p w:rsidR="00F528B6" w:rsidRPr="00384924" w:rsidRDefault="00384924" w:rsidP="00384924">
      <w:pPr>
        <w:pStyle w:val="ListParagraph"/>
        <w:pBdr>
          <w:bottom w:val="single" w:sz="6" w:space="1" w:color="auto"/>
        </w:pBdr>
        <w:rPr>
          <w:b/>
          <w:u w:val="single"/>
        </w:rPr>
      </w:pPr>
      <w:r w:rsidRPr="00384924">
        <w:rPr>
          <w:b/>
        </w:rPr>
        <w:t xml:space="preserve"> </w:t>
      </w:r>
      <w:r w:rsidR="00F528B6" w:rsidRPr="00384924">
        <w:rPr>
          <w:b/>
          <w:u w:val="single"/>
        </w:rPr>
        <w:t xml:space="preserve">Prosimo vas, da nam </w:t>
      </w:r>
      <w:r w:rsidRPr="00384924">
        <w:rPr>
          <w:b/>
          <w:u w:val="single"/>
        </w:rPr>
        <w:t>poročilo posredujete</w:t>
      </w:r>
      <w:r w:rsidR="00F528B6" w:rsidRPr="00384924">
        <w:rPr>
          <w:b/>
          <w:u w:val="single"/>
        </w:rPr>
        <w:t xml:space="preserve"> na naslov:</w:t>
      </w:r>
    </w:p>
    <w:p w:rsidR="00F528B6" w:rsidRPr="00384924" w:rsidRDefault="00384924" w:rsidP="00384924">
      <w:pPr>
        <w:pStyle w:val="ListParagraph"/>
        <w:pBdr>
          <w:bottom w:val="single" w:sz="6" w:space="1" w:color="auto"/>
        </w:pBdr>
        <w:rPr>
          <w:b/>
        </w:rPr>
      </w:pPr>
      <w:r>
        <w:rPr>
          <w:b/>
        </w:rPr>
        <w:t xml:space="preserve"> </w:t>
      </w:r>
      <w:r w:rsidR="00F528B6" w:rsidRPr="00384924">
        <w:rPr>
          <w:b/>
        </w:rPr>
        <w:t>NACIONALNI INŠTITUT ZA JAVNO ZDRAVJE</w:t>
      </w:r>
    </w:p>
    <w:p w:rsidR="00F528B6" w:rsidRPr="00384924" w:rsidRDefault="00384924" w:rsidP="00384924">
      <w:pPr>
        <w:pStyle w:val="ListParagraph"/>
        <w:pBdr>
          <w:bottom w:val="single" w:sz="6" w:space="1" w:color="auto"/>
        </w:pBdr>
        <w:rPr>
          <w:b/>
        </w:rPr>
      </w:pPr>
      <w:r w:rsidRPr="00384924">
        <w:rPr>
          <w:b/>
        </w:rPr>
        <w:t xml:space="preserve"> CENTER ZA NALEZLJIVE BOLEZNI</w:t>
      </w:r>
    </w:p>
    <w:p w:rsidR="00384924" w:rsidRPr="00384924" w:rsidRDefault="00384924" w:rsidP="00384924">
      <w:pPr>
        <w:pStyle w:val="ListParagraph"/>
        <w:pBdr>
          <w:bottom w:val="single" w:sz="6" w:space="1" w:color="auto"/>
        </w:pBdr>
        <w:rPr>
          <w:b/>
        </w:rPr>
      </w:pPr>
      <w:r w:rsidRPr="00384924">
        <w:rPr>
          <w:b/>
        </w:rPr>
        <w:t xml:space="preserve"> Poročilo o zdravstveni napaki pri cepljenju</w:t>
      </w:r>
      <w:bookmarkStart w:id="0" w:name="_GoBack"/>
      <w:bookmarkEnd w:id="0"/>
    </w:p>
    <w:p w:rsidR="00384924" w:rsidRPr="00384924" w:rsidRDefault="00384924" w:rsidP="00384924">
      <w:pPr>
        <w:pStyle w:val="ListParagraph"/>
        <w:pBdr>
          <w:bottom w:val="single" w:sz="6" w:space="1" w:color="auto"/>
        </w:pBdr>
        <w:rPr>
          <w:b/>
        </w:rPr>
      </w:pPr>
      <w:r w:rsidRPr="00384924">
        <w:rPr>
          <w:b/>
        </w:rPr>
        <w:t xml:space="preserve"> Zaloška cesta 29, 1000 Ljubljana</w:t>
      </w:r>
    </w:p>
    <w:p w:rsidR="001F0D18" w:rsidRPr="00142D2B" w:rsidRDefault="00384924" w:rsidP="00142D2B">
      <w:pPr>
        <w:pStyle w:val="ListParagraph"/>
        <w:pBdr>
          <w:bottom w:val="single" w:sz="6" w:space="1" w:color="auto"/>
        </w:pBdr>
        <w:rPr>
          <w:b/>
        </w:rPr>
      </w:pPr>
      <w:r>
        <w:rPr>
          <w:b/>
        </w:rPr>
        <w:t xml:space="preserve"> </w:t>
      </w:r>
    </w:p>
    <w:p w:rsidR="00444F15" w:rsidRPr="00384924" w:rsidRDefault="003F4037" w:rsidP="0075759A">
      <w:pPr>
        <w:spacing w:after="0"/>
        <w:ind w:firstLine="708"/>
        <w:rPr>
          <w:i/>
        </w:rPr>
      </w:pPr>
      <w:r w:rsidRPr="00384924">
        <w:rPr>
          <w:b/>
          <w:i/>
        </w:rPr>
        <w:t xml:space="preserve">KOMENTAR DOGODKA </w:t>
      </w:r>
      <w:r w:rsidR="004302C9" w:rsidRPr="00384924">
        <w:rPr>
          <w:b/>
          <w:i/>
        </w:rPr>
        <w:t xml:space="preserve">IN IZVEDENIH AKTIVNOSTI </w:t>
      </w:r>
      <w:r w:rsidRPr="00384924">
        <w:rPr>
          <w:i/>
        </w:rPr>
        <w:t>(</w:t>
      </w:r>
      <w:r w:rsidR="004302C9" w:rsidRPr="00384924">
        <w:rPr>
          <w:i/>
        </w:rPr>
        <w:t xml:space="preserve">izpolni </w:t>
      </w:r>
      <w:r w:rsidR="004340E6" w:rsidRPr="00384924">
        <w:rPr>
          <w:i/>
        </w:rPr>
        <w:t>NIJZ</w:t>
      </w:r>
      <w:r w:rsidRPr="00384924">
        <w:rPr>
          <w:i/>
        </w:rPr>
        <w:t>)</w:t>
      </w:r>
      <w:r w:rsidR="004302C9" w:rsidRPr="00384924">
        <w:rPr>
          <w:i/>
        </w:rPr>
        <w:t>:</w:t>
      </w:r>
    </w:p>
    <w:p w:rsidR="0098074C" w:rsidRPr="00384924" w:rsidRDefault="0098074C" w:rsidP="0075759A">
      <w:pPr>
        <w:pStyle w:val="ListParagraph"/>
        <w:spacing w:after="0"/>
        <w:rPr>
          <w:b/>
        </w:rPr>
      </w:pPr>
      <w:r w:rsidRPr="00384924">
        <w:rPr>
          <w:b/>
        </w:rPr>
        <w:t>……………………………………………………………………………</w:t>
      </w:r>
      <w:r w:rsidR="003F4037" w:rsidRPr="00384924">
        <w:rPr>
          <w:b/>
        </w:rPr>
        <w:t>…………………………………………………………………………………</w:t>
      </w:r>
      <w:r w:rsidR="00BF01B8" w:rsidRPr="00384924">
        <w:rPr>
          <w:b/>
        </w:rPr>
        <w:t>.</w:t>
      </w:r>
    </w:p>
    <w:p w:rsidR="0098758F" w:rsidRPr="00384924" w:rsidRDefault="0098074C" w:rsidP="003727E7">
      <w:pPr>
        <w:pStyle w:val="ListParagraph"/>
        <w:rPr>
          <w:b/>
        </w:rPr>
      </w:pPr>
      <w:r w:rsidRPr="00384924">
        <w:rPr>
          <w:b/>
        </w:rPr>
        <w:t>………………………………………………………………………………………………………………………………………………………………..</w:t>
      </w:r>
      <w:r w:rsidR="0075759A" w:rsidRPr="00384924">
        <w:rPr>
          <w:b/>
        </w:rPr>
        <w:tab/>
      </w:r>
    </w:p>
    <w:p w:rsidR="0075759A" w:rsidRPr="00384924" w:rsidRDefault="003F4037" w:rsidP="0098758F">
      <w:pPr>
        <w:pStyle w:val="ListParagraph"/>
        <w:ind w:left="3552" w:firstLine="696"/>
        <w:jc w:val="center"/>
        <w:rPr>
          <w:b/>
          <w:i/>
        </w:rPr>
      </w:pPr>
      <w:r w:rsidRPr="00384924">
        <w:rPr>
          <w:b/>
          <w:i/>
        </w:rPr>
        <w:t>Podpis:</w:t>
      </w:r>
      <w:r w:rsidR="0075759A" w:rsidRPr="00384924">
        <w:rPr>
          <w:b/>
          <w:i/>
        </w:rPr>
        <w:tab/>
      </w:r>
    </w:p>
    <w:sectPr w:rsidR="0075759A" w:rsidRPr="00384924" w:rsidSect="001F0D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F45" w:rsidRDefault="00881F45" w:rsidP="00CC5414">
      <w:pPr>
        <w:spacing w:after="0" w:line="240" w:lineRule="auto"/>
      </w:pPr>
      <w:r>
        <w:separator/>
      </w:r>
    </w:p>
  </w:endnote>
  <w:endnote w:type="continuationSeparator" w:id="0">
    <w:p w:rsidR="00881F45" w:rsidRDefault="00881F45" w:rsidP="00CC5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4BE" w:rsidRDefault="00AB24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8B6" w:rsidRDefault="00F528B6" w:rsidP="00F528B6">
    <w:pPr>
      <w:pStyle w:val="Footer"/>
      <w:rPr>
        <w:rStyle w:val="PageNumber"/>
        <w:rFonts w:ascii="Calibri" w:hAnsi="Calibri" w:cs="Arial"/>
        <w:sz w:val="16"/>
        <w:szCs w:val="16"/>
      </w:rPr>
    </w:pPr>
  </w:p>
  <w:p w:rsidR="00F528B6" w:rsidRDefault="00F528B6" w:rsidP="00F528B6">
    <w:pPr>
      <w:pStyle w:val="Footer"/>
      <w:jc w:val="center"/>
      <w:rPr>
        <w:rFonts w:ascii="Calibri" w:hAnsi="Calibri" w:cs="Arial"/>
        <w:sz w:val="16"/>
        <w:szCs w:val="16"/>
      </w:rPr>
    </w:pPr>
    <w:r w:rsidRPr="00402402">
      <w:rPr>
        <w:rStyle w:val="PageNumber"/>
        <w:rFonts w:ascii="Calibri" w:hAnsi="Calibri" w:cs="Arial"/>
        <w:sz w:val="16"/>
        <w:szCs w:val="16"/>
      </w:rPr>
      <w:fldChar w:fldCharType="begin"/>
    </w:r>
    <w:r w:rsidRPr="00402402">
      <w:rPr>
        <w:rStyle w:val="PageNumber"/>
        <w:rFonts w:ascii="Calibri" w:hAnsi="Calibri" w:cs="Arial"/>
        <w:sz w:val="16"/>
        <w:szCs w:val="16"/>
      </w:rPr>
      <w:instrText xml:space="preserve"> PAGE </w:instrText>
    </w:r>
    <w:r w:rsidRPr="00402402">
      <w:rPr>
        <w:rStyle w:val="PageNumber"/>
        <w:rFonts w:ascii="Calibri" w:hAnsi="Calibri" w:cs="Arial"/>
        <w:sz w:val="16"/>
        <w:szCs w:val="16"/>
      </w:rPr>
      <w:fldChar w:fldCharType="separate"/>
    </w:r>
    <w:r w:rsidR="00142D2B">
      <w:rPr>
        <w:rStyle w:val="PageNumber"/>
        <w:rFonts w:ascii="Calibri" w:hAnsi="Calibri" w:cs="Arial"/>
        <w:noProof/>
        <w:sz w:val="16"/>
        <w:szCs w:val="16"/>
      </w:rPr>
      <w:t>2</w:t>
    </w:r>
    <w:r w:rsidRPr="00402402">
      <w:rPr>
        <w:rStyle w:val="PageNumber"/>
        <w:rFonts w:ascii="Calibri" w:hAnsi="Calibri" w:cs="Arial"/>
        <w:sz w:val="16"/>
        <w:szCs w:val="16"/>
      </w:rPr>
      <w:fldChar w:fldCharType="end"/>
    </w:r>
    <w:r w:rsidRPr="00402402">
      <w:rPr>
        <w:rStyle w:val="PageNumber"/>
        <w:rFonts w:ascii="Calibri" w:hAnsi="Calibri" w:cs="Arial"/>
        <w:sz w:val="16"/>
        <w:szCs w:val="16"/>
      </w:rPr>
      <w:t>/</w:t>
    </w:r>
    <w:r w:rsidRPr="00402402">
      <w:rPr>
        <w:rStyle w:val="PageNumber"/>
        <w:rFonts w:ascii="Calibri" w:hAnsi="Calibri" w:cs="Arial"/>
        <w:sz w:val="16"/>
        <w:szCs w:val="16"/>
      </w:rPr>
      <w:fldChar w:fldCharType="begin"/>
    </w:r>
    <w:r w:rsidRPr="00402402">
      <w:rPr>
        <w:rStyle w:val="PageNumber"/>
        <w:rFonts w:ascii="Calibri" w:hAnsi="Calibri" w:cs="Arial"/>
        <w:sz w:val="16"/>
        <w:szCs w:val="16"/>
      </w:rPr>
      <w:instrText xml:space="preserve"> NUMPAGES </w:instrText>
    </w:r>
    <w:r w:rsidRPr="00402402">
      <w:rPr>
        <w:rStyle w:val="PageNumber"/>
        <w:rFonts w:ascii="Calibri" w:hAnsi="Calibri" w:cs="Arial"/>
        <w:sz w:val="16"/>
        <w:szCs w:val="16"/>
      </w:rPr>
      <w:fldChar w:fldCharType="separate"/>
    </w:r>
    <w:r w:rsidR="00142D2B">
      <w:rPr>
        <w:rStyle w:val="PageNumber"/>
        <w:rFonts w:ascii="Calibri" w:hAnsi="Calibri" w:cs="Arial"/>
        <w:noProof/>
        <w:sz w:val="16"/>
        <w:szCs w:val="16"/>
      </w:rPr>
      <w:t>2</w:t>
    </w:r>
    <w:r w:rsidRPr="00402402">
      <w:rPr>
        <w:rStyle w:val="PageNumber"/>
        <w:rFonts w:ascii="Calibri" w:hAnsi="Calibri" w:cs="Arial"/>
        <w:sz w:val="16"/>
        <w:szCs w:val="16"/>
      </w:rPr>
      <w:fldChar w:fldCharType="end"/>
    </w:r>
  </w:p>
  <w:p w:rsidR="00F528B6" w:rsidRPr="00B8425E" w:rsidRDefault="00AB24BE" w:rsidP="00F528B6">
    <w:pPr>
      <w:pStyle w:val="Footer"/>
      <w:pBdr>
        <w:top w:val="single" w:sz="2" w:space="0" w:color="auto"/>
      </w:pBdr>
      <w:jc w:val="right"/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>OB_</w:t>
    </w:r>
    <w:r w:rsidR="00F528B6" w:rsidRPr="00B8425E">
      <w:rPr>
        <w:rFonts w:ascii="Calibri" w:hAnsi="Calibri" w:cs="Arial"/>
        <w:sz w:val="16"/>
        <w:szCs w:val="16"/>
      </w:rPr>
      <w:fldChar w:fldCharType="begin"/>
    </w:r>
    <w:r w:rsidR="00F528B6" w:rsidRPr="00B8425E">
      <w:rPr>
        <w:rFonts w:ascii="Calibri" w:hAnsi="Calibri" w:cs="Arial"/>
        <w:sz w:val="16"/>
        <w:szCs w:val="16"/>
      </w:rPr>
      <w:instrText xml:space="preserve"> FILENAME  \* FirstCap  \* MERGEFORMAT </w:instrText>
    </w:r>
    <w:r w:rsidR="00F528B6" w:rsidRPr="00B8425E">
      <w:rPr>
        <w:rFonts w:ascii="Calibri" w:hAnsi="Calibri" w:cs="Arial"/>
        <w:sz w:val="16"/>
        <w:szCs w:val="16"/>
      </w:rPr>
      <w:fldChar w:fldCharType="separate"/>
    </w:r>
    <w:r>
      <w:rPr>
        <w:rFonts w:ascii="Calibri" w:hAnsi="Calibri" w:cs="Arial"/>
        <w:sz w:val="16"/>
        <w:szCs w:val="16"/>
      </w:rPr>
      <w:t>Porocilo_ o_zdravstveni_napaki_pri_cepljenju_</w:t>
    </w:r>
    <w:r w:rsidR="00F528B6" w:rsidRPr="00B8425E">
      <w:rPr>
        <w:rFonts w:ascii="Calibri" w:hAnsi="Calibri" w:cs="Arial"/>
        <w:sz w:val="16"/>
        <w:szCs w:val="16"/>
      </w:rPr>
      <w:fldChar w:fldCharType="end"/>
    </w:r>
    <w:r>
      <w:rPr>
        <w:rFonts w:ascii="Calibri" w:hAnsi="Calibri" w:cs="Arial"/>
        <w:sz w:val="16"/>
        <w:szCs w:val="16"/>
      </w:rPr>
      <w:t>v1</w:t>
    </w:r>
  </w:p>
  <w:p w:rsidR="00F528B6" w:rsidRPr="00B8425E" w:rsidRDefault="00F528B6" w:rsidP="00F528B6">
    <w:pPr>
      <w:pStyle w:val="Footer"/>
      <w:jc w:val="right"/>
      <w:rPr>
        <w:rFonts w:ascii="Calibri" w:hAnsi="Calibri" w:cs="Arial"/>
        <w:sz w:val="16"/>
        <w:szCs w:val="16"/>
      </w:rPr>
    </w:pPr>
    <w:r w:rsidRPr="00B8425E">
      <w:rPr>
        <w:rFonts w:ascii="Calibri" w:hAnsi="Calibri"/>
        <w:sz w:val="16"/>
        <w:szCs w:val="16"/>
      </w:rPr>
      <w:tab/>
    </w:r>
    <w:r w:rsidRPr="00B8425E">
      <w:rPr>
        <w:rFonts w:ascii="Calibri" w:hAnsi="Calibri"/>
        <w:sz w:val="16"/>
        <w:szCs w:val="16"/>
      </w:rPr>
      <w:tab/>
    </w:r>
    <w:r>
      <w:rPr>
        <w:rFonts w:ascii="Calibri" w:hAnsi="Calibri" w:cs="Arial"/>
        <w:sz w:val="16"/>
        <w:szCs w:val="16"/>
      </w:rPr>
      <w:t>Zamenja verzijo: -</w:t>
    </w:r>
  </w:p>
  <w:p w:rsidR="00F528B6" w:rsidRPr="005C63AD" w:rsidRDefault="00F528B6" w:rsidP="00F528B6">
    <w:pPr>
      <w:pStyle w:val="Footer"/>
      <w:rPr>
        <w:sz w:val="16"/>
        <w:szCs w:val="16"/>
      </w:rPr>
    </w:pPr>
  </w:p>
  <w:p w:rsidR="00F528B6" w:rsidRDefault="00F528B6" w:rsidP="00F528B6">
    <w:pPr>
      <w:pStyle w:val="Footer"/>
    </w:pPr>
  </w:p>
  <w:p w:rsidR="00384BC5" w:rsidRDefault="00384BC5" w:rsidP="00F528B6">
    <w:pPr>
      <w:pStyle w:val="Footer"/>
      <w:tabs>
        <w:tab w:val="clear" w:pos="4536"/>
        <w:tab w:val="clear" w:pos="9072"/>
        <w:tab w:val="left" w:pos="321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4BE" w:rsidRDefault="00AB24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F45" w:rsidRDefault="00881F45" w:rsidP="00CC5414">
      <w:pPr>
        <w:spacing w:after="0" w:line="240" w:lineRule="auto"/>
      </w:pPr>
      <w:r>
        <w:separator/>
      </w:r>
    </w:p>
  </w:footnote>
  <w:footnote w:type="continuationSeparator" w:id="0">
    <w:p w:rsidR="00881F45" w:rsidRDefault="00881F45" w:rsidP="00CC5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4BE" w:rsidRDefault="00AB24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3AD" w:rsidRDefault="000D63AD" w:rsidP="00040F52">
    <w:pPr>
      <w:tabs>
        <w:tab w:val="left" w:pos="4230"/>
        <w:tab w:val="right" w:pos="10771"/>
      </w:tabs>
      <w:jc w:val="right"/>
    </w:pPr>
  </w:p>
  <w:p w:rsidR="00CC5414" w:rsidRDefault="000D63AD" w:rsidP="00040F52">
    <w:pPr>
      <w:tabs>
        <w:tab w:val="left" w:pos="4230"/>
        <w:tab w:val="right" w:pos="10771"/>
      </w:tabs>
      <w:jc w:val="right"/>
    </w:pPr>
    <w:r w:rsidRPr="000D63AD">
      <w:rPr>
        <w:noProof/>
        <w:lang w:eastAsia="sl-SI"/>
      </w:rPr>
      <w:drawing>
        <wp:inline distT="0" distB="0" distL="0" distR="0" wp14:anchorId="3EC75034" wp14:editId="7F5CBED7">
          <wp:extent cx="1903432" cy="497913"/>
          <wp:effectExtent l="0" t="0" r="1905" b="0"/>
          <wp:docPr id="3" name="Slika 3" descr="C:\Users\IJeraj\Pictures\logotip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Jeraj\Pictures\logotip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066" cy="501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4BE" w:rsidRDefault="00AB24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7ADF"/>
    <w:multiLevelType w:val="hybridMultilevel"/>
    <w:tmpl w:val="1AE06A82"/>
    <w:lvl w:ilvl="0" w:tplc="0424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6FB00CB"/>
    <w:multiLevelType w:val="hybridMultilevel"/>
    <w:tmpl w:val="54825036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F177CA"/>
    <w:multiLevelType w:val="hybridMultilevel"/>
    <w:tmpl w:val="9EA6B69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4001B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F4A21AB"/>
    <w:multiLevelType w:val="hybridMultilevel"/>
    <w:tmpl w:val="8B523156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22AB2355"/>
    <w:multiLevelType w:val="hybridMultilevel"/>
    <w:tmpl w:val="3E3E5EF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8D6528"/>
    <w:multiLevelType w:val="hybridMultilevel"/>
    <w:tmpl w:val="D3BEDEFC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278319B9"/>
    <w:multiLevelType w:val="hybridMultilevel"/>
    <w:tmpl w:val="E670FA6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4001B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D7464B3"/>
    <w:multiLevelType w:val="hybridMultilevel"/>
    <w:tmpl w:val="7E10D1DE"/>
    <w:lvl w:ilvl="0" w:tplc="D78CA8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A25D7"/>
    <w:multiLevelType w:val="hybridMultilevel"/>
    <w:tmpl w:val="DED29D34"/>
    <w:lvl w:ilvl="0" w:tplc="0424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>
    <w:nsid w:val="45E8163F"/>
    <w:multiLevelType w:val="hybridMultilevel"/>
    <w:tmpl w:val="6AE2D14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91A30FC"/>
    <w:multiLevelType w:val="hybridMultilevel"/>
    <w:tmpl w:val="062E5BA2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537452CC"/>
    <w:multiLevelType w:val="hybridMultilevel"/>
    <w:tmpl w:val="67941E44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>
    <w:nsid w:val="53E00092"/>
    <w:multiLevelType w:val="hybridMultilevel"/>
    <w:tmpl w:val="21A4F4E0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5D153318"/>
    <w:multiLevelType w:val="hybridMultilevel"/>
    <w:tmpl w:val="68E81202"/>
    <w:lvl w:ilvl="0" w:tplc="D35AAC5E">
      <w:start w:val="1"/>
      <w:numFmt w:val="lowerLetter"/>
      <w:lvlText w:val="%1)"/>
      <w:lvlJc w:val="left"/>
      <w:pPr>
        <w:ind w:left="1956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2" w:tplc="0424001B">
      <w:start w:val="1"/>
      <w:numFmt w:val="lowerRoman"/>
      <w:lvlText w:val="%3."/>
      <w:lvlJc w:val="right"/>
      <w:pPr>
        <w:ind w:left="3396" w:hanging="180"/>
      </w:pPr>
    </w:lvl>
    <w:lvl w:ilvl="3" w:tplc="0424000F" w:tentative="1">
      <w:start w:val="1"/>
      <w:numFmt w:val="decimal"/>
      <w:lvlText w:val="%4."/>
      <w:lvlJc w:val="left"/>
      <w:pPr>
        <w:ind w:left="4116" w:hanging="360"/>
      </w:pPr>
    </w:lvl>
    <w:lvl w:ilvl="4" w:tplc="04240019" w:tentative="1">
      <w:start w:val="1"/>
      <w:numFmt w:val="lowerLetter"/>
      <w:lvlText w:val="%5."/>
      <w:lvlJc w:val="left"/>
      <w:pPr>
        <w:ind w:left="4836" w:hanging="360"/>
      </w:pPr>
    </w:lvl>
    <w:lvl w:ilvl="5" w:tplc="0424001B" w:tentative="1">
      <w:start w:val="1"/>
      <w:numFmt w:val="lowerRoman"/>
      <w:lvlText w:val="%6."/>
      <w:lvlJc w:val="right"/>
      <w:pPr>
        <w:ind w:left="5556" w:hanging="180"/>
      </w:pPr>
    </w:lvl>
    <w:lvl w:ilvl="6" w:tplc="0424000F" w:tentative="1">
      <w:start w:val="1"/>
      <w:numFmt w:val="decimal"/>
      <w:lvlText w:val="%7."/>
      <w:lvlJc w:val="left"/>
      <w:pPr>
        <w:ind w:left="6276" w:hanging="360"/>
      </w:pPr>
    </w:lvl>
    <w:lvl w:ilvl="7" w:tplc="04240019" w:tentative="1">
      <w:start w:val="1"/>
      <w:numFmt w:val="lowerLetter"/>
      <w:lvlText w:val="%8."/>
      <w:lvlJc w:val="left"/>
      <w:pPr>
        <w:ind w:left="6996" w:hanging="360"/>
      </w:pPr>
    </w:lvl>
    <w:lvl w:ilvl="8" w:tplc="0424001B" w:tentative="1">
      <w:start w:val="1"/>
      <w:numFmt w:val="lowerRoman"/>
      <w:lvlText w:val="%9."/>
      <w:lvlJc w:val="right"/>
      <w:pPr>
        <w:ind w:left="7716" w:hanging="180"/>
      </w:pPr>
    </w:lvl>
  </w:abstractNum>
  <w:abstractNum w:abstractNumId="14">
    <w:nsid w:val="5E0E0509"/>
    <w:multiLevelType w:val="hybridMultilevel"/>
    <w:tmpl w:val="D6C02E78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>
    <w:nsid w:val="5F3122BC"/>
    <w:multiLevelType w:val="hybridMultilevel"/>
    <w:tmpl w:val="702829F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4001B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AC137C8"/>
    <w:multiLevelType w:val="hybridMultilevel"/>
    <w:tmpl w:val="C798A256"/>
    <w:lvl w:ilvl="0" w:tplc="042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>
    <w:nsid w:val="6EB61261"/>
    <w:multiLevelType w:val="hybridMultilevel"/>
    <w:tmpl w:val="6EFAEACA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>
    <w:nsid w:val="74AC3858"/>
    <w:multiLevelType w:val="hybridMultilevel"/>
    <w:tmpl w:val="AF2CBF3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F065590"/>
    <w:multiLevelType w:val="hybridMultilevel"/>
    <w:tmpl w:val="7E526F20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8"/>
  </w:num>
  <w:num w:numId="5">
    <w:abstractNumId w:val="9"/>
  </w:num>
  <w:num w:numId="6">
    <w:abstractNumId w:val="0"/>
  </w:num>
  <w:num w:numId="7">
    <w:abstractNumId w:val="1"/>
  </w:num>
  <w:num w:numId="8">
    <w:abstractNumId w:val="15"/>
  </w:num>
  <w:num w:numId="9">
    <w:abstractNumId w:val="2"/>
  </w:num>
  <w:num w:numId="10">
    <w:abstractNumId w:val="6"/>
  </w:num>
  <w:num w:numId="11">
    <w:abstractNumId w:val="16"/>
  </w:num>
  <w:num w:numId="12">
    <w:abstractNumId w:val="14"/>
  </w:num>
  <w:num w:numId="13">
    <w:abstractNumId w:val="3"/>
  </w:num>
  <w:num w:numId="14">
    <w:abstractNumId w:val="19"/>
  </w:num>
  <w:num w:numId="15">
    <w:abstractNumId w:val="17"/>
  </w:num>
  <w:num w:numId="16">
    <w:abstractNumId w:val="5"/>
  </w:num>
  <w:num w:numId="17">
    <w:abstractNumId w:val="12"/>
  </w:num>
  <w:num w:numId="18">
    <w:abstractNumId w:val="10"/>
  </w:num>
  <w:num w:numId="19">
    <w:abstractNumId w:val="1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E51"/>
    <w:rsid w:val="000104AE"/>
    <w:rsid w:val="00032E30"/>
    <w:rsid w:val="00040F52"/>
    <w:rsid w:val="000835F5"/>
    <w:rsid w:val="00084EE0"/>
    <w:rsid w:val="0009412F"/>
    <w:rsid w:val="000A50B1"/>
    <w:rsid w:val="000B48A8"/>
    <w:rsid w:val="000B5974"/>
    <w:rsid w:val="000D63AD"/>
    <w:rsid w:val="00142D2B"/>
    <w:rsid w:val="00166A07"/>
    <w:rsid w:val="00187582"/>
    <w:rsid w:val="001C6879"/>
    <w:rsid w:val="001F0D18"/>
    <w:rsid w:val="002207AE"/>
    <w:rsid w:val="00221639"/>
    <w:rsid w:val="00236FAF"/>
    <w:rsid w:val="00250292"/>
    <w:rsid w:val="00257D4D"/>
    <w:rsid w:val="002664DE"/>
    <w:rsid w:val="00291F45"/>
    <w:rsid w:val="002E0703"/>
    <w:rsid w:val="002E54DF"/>
    <w:rsid w:val="00321B0C"/>
    <w:rsid w:val="003727E7"/>
    <w:rsid w:val="00375824"/>
    <w:rsid w:val="00376F5F"/>
    <w:rsid w:val="00384924"/>
    <w:rsid w:val="00384BC5"/>
    <w:rsid w:val="00393B8E"/>
    <w:rsid w:val="003A4B9B"/>
    <w:rsid w:val="003F0C10"/>
    <w:rsid w:val="003F4037"/>
    <w:rsid w:val="00421DC1"/>
    <w:rsid w:val="004302C9"/>
    <w:rsid w:val="004340E6"/>
    <w:rsid w:val="00444F15"/>
    <w:rsid w:val="00453984"/>
    <w:rsid w:val="005266DC"/>
    <w:rsid w:val="00534D6F"/>
    <w:rsid w:val="0054185A"/>
    <w:rsid w:val="005835C4"/>
    <w:rsid w:val="005D59C5"/>
    <w:rsid w:val="005E6527"/>
    <w:rsid w:val="00670560"/>
    <w:rsid w:val="006740A8"/>
    <w:rsid w:val="0068100C"/>
    <w:rsid w:val="006C42C7"/>
    <w:rsid w:val="006C4A88"/>
    <w:rsid w:val="006F3FB6"/>
    <w:rsid w:val="0075759A"/>
    <w:rsid w:val="00797583"/>
    <w:rsid w:val="007B4984"/>
    <w:rsid w:val="007D2606"/>
    <w:rsid w:val="00805915"/>
    <w:rsid w:val="0084606B"/>
    <w:rsid w:val="00846E51"/>
    <w:rsid w:val="008557C4"/>
    <w:rsid w:val="00881892"/>
    <w:rsid w:val="00881F45"/>
    <w:rsid w:val="008D22A4"/>
    <w:rsid w:val="00914E46"/>
    <w:rsid w:val="00916B31"/>
    <w:rsid w:val="009210C6"/>
    <w:rsid w:val="009317E7"/>
    <w:rsid w:val="00964986"/>
    <w:rsid w:val="0098074C"/>
    <w:rsid w:val="0098758F"/>
    <w:rsid w:val="009C114B"/>
    <w:rsid w:val="00A061AD"/>
    <w:rsid w:val="00A255EB"/>
    <w:rsid w:val="00A25969"/>
    <w:rsid w:val="00A42A1A"/>
    <w:rsid w:val="00A86BD2"/>
    <w:rsid w:val="00AA207D"/>
    <w:rsid w:val="00AB24BE"/>
    <w:rsid w:val="00AB45A2"/>
    <w:rsid w:val="00AB5424"/>
    <w:rsid w:val="00AF249A"/>
    <w:rsid w:val="00AF3AA1"/>
    <w:rsid w:val="00B50040"/>
    <w:rsid w:val="00B564DA"/>
    <w:rsid w:val="00B63F84"/>
    <w:rsid w:val="00BC1CEC"/>
    <w:rsid w:val="00BF01B8"/>
    <w:rsid w:val="00BF22F0"/>
    <w:rsid w:val="00C2666F"/>
    <w:rsid w:val="00C328FB"/>
    <w:rsid w:val="00C7437C"/>
    <w:rsid w:val="00C825EF"/>
    <w:rsid w:val="00C877B3"/>
    <w:rsid w:val="00CC5414"/>
    <w:rsid w:val="00D45F89"/>
    <w:rsid w:val="00D75084"/>
    <w:rsid w:val="00DB0F8C"/>
    <w:rsid w:val="00DD6B92"/>
    <w:rsid w:val="00DD7C9F"/>
    <w:rsid w:val="00E103D3"/>
    <w:rsid w:val="00E1594B"/>
    <w:rsid w:val="00E544EA"/>
    <w:rsid w:val="00E56337"/>
    <w:rsid w:val="00E56C4B"/>
    <w:rsid w:val="00E647E4"/>
    <w:rsid w:val="00E70C8F"/>
    <w:rsid w:val="00EE2449"/>
    <w:rsid w:val="00F2320B"/>
    <w:rsid w:val="00F528B6"/>
    <w:rsid w:val="00F6771C"/>
    <w:rsid w:val="00F9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E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00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384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84BC5"/>
  </w:style>
  <w:style w:type="paragraph" w:styleId="Header">
    <w:name w:val="header"/>
    <w:basedOn w:val="Normal"/>
    <w:link w:val="HeaderChar"/>
    <w:uiPriority w:val="99"/>
    <w:unhideWhenUsed/>
    <w:rsid w:val="006C4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A88"/>
  </w:style>
  <w:style w:type="character" w:styleId="PageNumber">
    <w:name w:val="page number"/>
    <w:basedOn w:val="DefaultParagraphFont"/>
    <w:rsid w:val="00F528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E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00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384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84BC5"/>
  </w:style>
  <w:style w:type="paragraph" w:styleId="Header">
    <w:name w:val="header"/>
    <w:basedOn w:val="Normal"/>
    <w:link w:val="HeaderChar"/>
    <w:uiPriority w:val="99"/>
    <w:unhideWhenUsed/>
    <w:rsid w:val="006C4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A88"/>
  </w:style>
  <w:style w:type="character" w:styleId="PageNumber">
    <w:name w:val="page number"/>
    <w:basedOn w:val="DefaultParagraphFont"/>
    <w:rsid w:val="00F52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7D69A-8551-4DFF-BC74-DF0B63E72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D87C6F93</Template>
  <TotalTime>10</TotalTime>
  <Pages>2</Pages>
  <Words>661</Words>
  <Characters>3768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IVZ</Company>
  <LinksUpToDate>false</LinksUpToDate>
  <CharactersWithSpaces>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Katja Sustarsic</cp:lastModifiedBy>
  <cp:revision>4</cp:revision>
  <cp:lastPrinted>2018-07-04T14:37:00Z</cp:lastPrinted>
  <dcterms:created xsi:type="dcterms:W3CDTF">2018-07-04T14:32:00Z</dcterms:created>
  <dcterms:modified xsi:type="dcterms:W3CDTF">2018-07-04T14:44:00Z</dcterms:modified>
</cp:coreProperties>
</file>