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996" w:rsidRPr="0038418F" w:rsidRDefault="005126EF" w:rsidP="00BD6996">
      <w:pPr>
        <w:ind w:left="-567"/>
        <w:rPr>
          <w:rFonts w:cs="Open Sans"/>
          <w:noProof/>
          <w:lang w:eastAsia="sl-SI"/>
        </w:rPr>
      </w:pPr>
      <w:r w:rsidRPr="0038418F">
        <w:rPr>
          <w:rFonts w:cs="Open Sans"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-705011</wp:posOffset>
            </wp:positionH>
            <wp:positionV relativeFrom="paragraph">
              <wp:posOffset>-371969</wp:posOffset>
            </wp:positionV>
            <wp:extent cx="7555269" cy="106870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69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996" w:rsidRPr="0038418F" w:rsidRDefault="00BD6996" w:rsidP="00CD2426">
      <w:pPr>
        <w:pStyle w:val="Heading1"/>
        <w:sectPr w:rsidR="00BD6996" w:rsidRPr="0038418F" w:rsidSect="00972838">
          <w:footerReference w:type="default" r:id="rId9"/>
          <w:pgSz w:w="11906" w:h="16838" w:code="9"/>
          <w:pgMar w:top="568" w:right="707" w:bottom="425" w:left="1134" w:header="1134" w:footer="0" w:gutter="0"/>
          <w:cols w:space="708"/>
          <w:docGrid w:linePitch="360"/>
        </w:sectPr>
      </w:pPr>
    </w:p>
    <w:p w:rsidR="0003355B" w:rsidRPr="0038418F" w:rsidRDefault="0003355B" w:rsidP="00BD6996">
      <w:pPr>
        <w:rPr>
          <w:rFonts w:cs="Open Sans"/>
          <w:noProof/>
          <w:lang w:eastAsia="sl-SI"/>
        </w:rPr>
      </w:pPr>
    </w:p>
    <w:p w:rsidR="00972838" w:rsidRPr="0038418F" w:rsidRDefault="00BA74F9">
      <w:pPr>
        <w:spacing w:after="0" w:line="240" w:lineRule="auto"/>
        <w:jc w:val="left"/>
        <w:rPr>
          <w:rFonts w:eastAsia="Times New Roman" w:cs="Open Sans"/>
          <w:bCs/>
          <w:color w:val="0064A5"/>
          <w:kern w:val="32"/>
          <w:sz w:val="36"/>
          <w:szCs w:val="32"/>
        </w:rPr>
      </w:pPr>
      <w:r w:rsidRPr="00BA74F9">
        <w:rPr>
          <w:rFonts w:cs="Open Sans"/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margin-left:257.65pt;margin-top:487.5pt;width:268.9pt;height:74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vbtAIAALs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" filled="f" stroked="f">
            <v:textbox>
              <w:txbxContent>
                <w:p w:rsidR="00D80A2F" w:rsidRPr="003B5BAD" w:rsidRDefault="00D80A2F" w:rsidP="00BD6996">
                  <w:pPr>
                    <w:tabs>
                      <w:tab w:val="left" w:pos="1701"/>
                    </w:tabs>
                    <w:spacing w:after="0"/>
                    <w:rPr>
                      <w:rFonts w:cs="Open Sans"/>
                      <w:color w:val="242424"/>
                      <w:szCs w:val="18"/>
                    </w:rPr>
                  </w:pPr>
                  <w:r w:rsidRPr="003B5BAD">
                    <w:rPr>
                      <w:rFonts w:ascii="Open Sans Semibold" w:hAnsi="Open Sans Semibold" w:cs="Open Sans Semibold"/>
                      <w:color w:val="242424"/>
                      <w:szCs w:val="18"/>
                    </w:rPr>
                    <w:t>Naslovnik:</w:t>
                  </w:r>
                  <w:r w:rsidRPr="003B5BAD">
                    <w:rPr>
                      <w:rFonts w:cs="Open Sans"/>
                      <w:color w:val="242424"/>
                      <w:szCs w:val="18"/>
                    </w:rPr>
                    <w:tab/>
                  </w:r>
                  <w:r>
                    <w:rPr>
                      <w:rFonts w:cs="Open Sans"/>
                      <w:color w:val="242424"/>
                      <w:szCs w:val="18"/>
                    </w:rPr>
                    <w:tab/>
                  </w:r>
                  <w:r w:rsidR="00CD2426">
                    <w:rPr>
                      <w:rFonts w:cs="Open Sans"/>
                      <w:color w:val="242424"/>
                      <w:szCs w:val="18"/>
                    </w:rPr>
                    <w:t>Nacionalni inštitut za javno zdravje</w:t>
                  </w:r>
                </w:p>
                <w:p w:rsidR="00082679" w:rsidRDefault="00082679" w:rsidP="00BD6996">
                  <w:pPr>
                    <w:tabs>
                      <w:tab w:val="left" w:pos="1701"/>
                    </w:tabs>
                    <w:spacing w:after="0"/>
                    <w:rPr>
                      <w:rFonts w:ascii="Open Sans Semibold" w:hAnsi="Open Sans Semibold" w:cs="Open Sans Semibold"/>
                      <w:color w:val="242424"/>
                      <w:szCs w:val="18"/>
                    </w:rPr>
                  </w:pPr>
                  <w:r>
                    <w:rPr>
                      <w:rFonts w:ascii="Open Sans Semibold" w:hAnsi="Open Sans Semibold" w:cs="Open Sans Semibold"/>
                      <w:color w:val="242424"/>
                      <w:szCs w:val="18"/>
                    </w:rPr>
                    <w:t>Datum:</w:t>
                  </w:r>
                  <w:r w:rsidRPr="00082679">
                    <w:rPr>
                      <w:rFonts w:cs="Open Sans"/>
                      <w:color w:val="242424"/>
                      <w:szCs w:val="18"/>
                    </w:rPr>
                    <w:t xml:space="preserve"> </w:t>
                  </w:r>
                  <w:r w:rsidRPr="003B5BAD">
                    <w:rPr>
                      <w:rFonts w:cs="Open Sans"/>
                      <w:color w:val="242424"/>
                      <w:szCs w:val="18"/>
                    </w:rPr>
                    <w:tab/>
                  </w:r>
                  <w:r>
                    <w:rPr>
                      <w:rFonts w:cs="Open Sans"/>
                      <w:color w:val="242424"/>
                      <w:szCs w:val="18"/>
                    </w:rPr>
                    <w:tab/>
                  </w:r>
                  <w:r w:rsidR="00CD2426">
                    <w:rPr>
                      <w:rFonts w:cs="Open Sans"/>
                      <w:color w:val="242424"/>
                      <w:szCs w:val="18"/>
                    </w:rPr>
                    <w:t>13.8</w:t>
                  </w:r>
                  <w:r>
                    <w:rPr>
                      <w:rFonts w:cs="Open Sans"/>
                      <w:color w:val="242424"/>
                      <w:szCs w:val="18"/>
                    </w:rPr>
                    <w:t>.2014</w:t>
                  </w:r>
                </w:p>
                <w:p w:rsidR="00D80A2F" w:rsidRPr="003B5BAD" w:rsidRDefault="00D80A2F" w:rsidP="00BD6996">
                  <w:pPr>
                    <w:tabs>
                      <w:tab w:val="left" w:pos="1701"/>
                    </w:tabs>
                    <w:spacing w:after="0"/>
                    <w:rPr>
                      <w:rFonts w:cs="Open Sans"/>
                      <w:color w:val="242424"/>
                      <w:szCs w:val="18"/>
                    </w:rPr>
                  </w:pPr>
                  <w:r w:rsidRPr="003B5BAD">
                    <w:rPr>
                      <w:rFonts w:ascii="Open Sans Semibold" w:hAnsi="Open Sans Semibold" w:cs="Open Sans Semibold"/>
                      <w:color w:val="242424"/>
                      <w:szCs w:val="18"/>
                    </w:rPr>
                    <w:t>Zadnja sprememba:</w:t>
                  </w:r>
                  <w:r>
                    <w:rPr>
                      <w:rFonts w:ascii="Open Sans Semibold" w:hAnsi="Open Sans Semibold" w:cs="Open Sans Semibold"/>
                      <w:color w:val="242424"/>
                      <w:szCs w:val="18"/>
                    </w:rPr>
                    <w:tab/>
                  </w:r>
                  <w:r w:rsidR="00082679">
                    <w:rPr>
                      <w:rFonts w:cs="Open Sans"/>
                      <w:color w:val="242424"/>
                      <w:szCs w:val="18"/>
                    </w:rPr>
                    <w:tab/>
                  </w:r>
                  <w:r w:rsidRPr="003B5BAD">
                    <w:rPr>
                      <w:rFonts w:cs="Open Sans"/>
                      <w:color w:val="242424"/>
                      <w:szCs w:val="18"/>
                    </w:rPr>
                    <w:t>/</w:t>
                  </w:r>
                </w:p>
                <w:p w:rsidR="00D80A2F" w:rsidRPr="003B5BAD" w:rsidRDefault="00D80A2F" w:rsidP="00BD6996">
                  <w:pPr>
                    <w:tabs>
                      <w:tab w:val="left" w:pos="1701"/>
                    </w:tabs>
                    <w:spacing w:after="0"/>
                    <w:rPr>
                      <w:rFonts w:cs="Open Sans"/>
                      <w:color w:val="242424"/>
                      <w:szCs w:val="18"/>
                    </w:rPr>
                  </w:pPr>
                </w:p>
              </w:txbxContent>
            </v:textbox>
          </v:shape>
        </w:pict>
      </w:r>
      <w:r w:rsidRPr="00BA74F9">
        <w:rPr>
          <w:rFonts w:cs="Open Sans"/>
          <w:noProof/>
          <w:lang w:eastAsia="sl-SI"/>
        </w:rPr>
        <w:pict>
          <v:shape id="Text Box 2" o:spid="_x0000_s1026" type="#_x0000_t202" style="position:absolute;margin-left:223.9pt;margin-top:398.25pt;width:288.65pt;height:43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buuwIAAMI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" filled="f" stroked="f">
            <v:textbox>
              <w:txbxContent>
                <w:p w:rsidR="00D80A2F" w:rsidRPr="00025282" w:rsidRDefault="00082679" w:rsidP="00BD6996">
                  <w:pPr>
                    <w:rPr>
                      <w:rFonts w:cs="Open Sans"/>
                      <w:b/>
                      <w:color w:val="242424"/>
                      <w:sz w:val="60"/>
                      <w:szCs w:val="60"/>
                    </w:rPr>
                  </w:pPr>
                  <w:r>
                    <w:rPr>
                      <w:rFonts w:cs="Open Sans"/>
                      <w:b/>
                      <w:color w:val="242424"/>
                      <w:sz w:val="60"/>
                      <w:szCs w:val="60"/>
                    </w:rPr>
                    <w:t>DRUPAL</w:t>
                  </w:r>
                </w:p>
              </w:txbxContent>
            </v:textbox>
          </v:shape>
        </w:pict>
      </w:r>
      <w:r w:rsidRPr="00BA74F9">
        <w:rPr>
          <w:rFonts w:cs="Open Sans"/>
          <w:noProof/>
          <w:lang w:eastAsia="sl-SI"/>
        </w:rPr>
        <w:pict>
          <v:shape id="Text Box 3" o:spid="_x0000_s1027" type="#_x0000_t202" style="position:absolute;margin-left:224.65pt;margin-top:371.25pt;width:282.65pt;height:39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mj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" filled="f" stroked="f">
            <v:textbox>
              <w:txbxContent>
                <w:p w:rsidR="00D80A2F" w:rsidRPr="003B5BAD" w:rsidRDefault="00082679" w:rsidP="00BD6996">
                  <w:pPr>
                    <w:rPr>
                      <w:rFonts w:ascii="Open Sans Light" w:hAnsi="Open Sans Light" w:cs="Open Sans Light"/>
                      <w:color w:val="242424"/>
                      <w:sz w:val="48"/>
                      <w:szCs w:val="48"/>
                    </w:rPr>
                  </w:pPr>
                  <w:r>
                    <w:rPr>
                      <w:rFonts w:ascii="Open Sans Light" w:hAnsi="Open Sans Light" w:cs="Open Sans Light"/>
                      <w:color w:val="242424"/>
                      <w:sz w:val="48"/>
                      <w:szCs w:val="48"/>
                    </w:rPr>
                    <w:t>NAVODILA</w:t>
                  </w:r>
                  <w:r w:rsidR="00CD2426">
                    <w:rPr>
                      <w:rFonts w:ascii="Open Sans Light" w:hAnsi="Open Sans Light" w:cs="Open Sans Light"/>
                      <w:color w:val="242424"/>
                      <w:sz w:val="48"/>
                      <w:szCs w:val="48"/>
                    </w:rPr>
                    <w:t>/ POSEBNOSTI</w:t>
                  </w:r>
                </w:p>
              </w:txbxContent>
            </v:textbox>
          </v:shape>
        </w:pict>
      </w:r>
      <w:r w:rsidR="00972838" w:rsidRPr="0038418F">
        <w:rPr>
          <w:rFonts w:cs="Open Sans"/>
        </w:rPr>
        <w:br w:type="page"/>
      </w: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457394" w:rsidRPr="0038418F" w:rsidRDefault="00457394" w:rsidP="00457394">
      <w:pPr>
        <w:spacing w:after="0" w:line="240" w:lineRule="auto"/>
        <w:jc w:val="left"/>
        <w:rPr>
          <w:rFonts w:eastAsia="Arial Unicode MS" w:cs="Open Sans"/>
        </w:rPr>
      </w:pPr>
    </w:p>
    <w:p w:rsidR="00457394" w:rsidRDefault="00457394" w:rsidP="00457394">
      <w:pPr>
        <w:spacing w:after="0" w:line="240" w:lineRule="auto"/>
        <w:jc w:val="left"/>
        <w:rPr>
          <w:rFonts w:eastAsia="Arial Unicode MS" w:cs="Open Sans"/>
        </w:rPr>
      </w:pPr>
    </w:p>
    <w:p w:rsidR="00457394" w:rsidRDefault="00457394" w:rsidP="00457394">
      <w:pPr>
        <w:spacing w:after="0" w:line="240" w:lineRule="auto"/>
        <w:jc w:val="left"/>
        <w:rPr>
          <w:rFonts w:eastAsia="Arial Unicode MS" w:cs="Open Sans"/>
        </w:rPr>
      </w:pPr>
    </w:p>
    <w:p w:rsidR="00457394" w:rsidRDefault="00457394" w:rsidP="00457394">
      <w:pPr>
        <w:spacing w:after="0" w:line="240" w:lineRule="auto"/>
        <w:jc w:val="left"/>
        <w:rPr>
          <w:rStyle w:val="Heading1Char"/>
          <w:rFonts w:ascii="Open Sans" w:eastAsia="Calibri" w:hAnsi="Open Sans" w:cs="Open Sans"/>
          <w:sz w:val="20"/>
          <w:szCs w:val="20"/>
        </w:rPr>
      </w:pPr>
    </w:p>
    <w:p w:rsidR="00457394" w:rsidRDefault="00457394" w:rsidP="00457394">
      <w:pPr>
        <w:spacing w:after="0" w:line="240" w:lineRule="auto"/>
        <w:jc w:val="left"/>
        <w:rPr>
          <w:rStyle w:val="Heading1Char"/>
          <w:rFonts w:ascii="Open Sans" w:eastAsia="Calibri" w:hAnsi="Open Sans" w:cs="Open Sans"/>
          <w:sz w:val="20"/>
          <w:szCs w:val="20"/>
        </w:rPr>
      </w:pPr>
    </w:p>
    <w:p w:rsidR="00457394" w:rsidRDefault="00457394" w:rsidP="00457394">
      <w:pPr>
        <w:spacing w:after="0" w:line="240" w:lineRule="auto"/>
        <w:jc w:val="left"/>
        <w:rPr>
          <w:rStyle w:val="Heading1Char"/>
          <w:rFonts w:ascii="Open Sans" w:eastAsia="Calibri" w:hAnsi="Open Sans" w:cs="Open Sans"/>
          <w:sz w:val="20"/>
          <w:szCs w:val="20"/>
        </w:rPr>
      </w:pPr>
    </w:p>
    <w:p w:rsidR="00457394" w:rsidRDefault="00457394" w:rsidP="00457394">
      <w:pPr>
        <w:spacing w:after="0" w:line="240" w:lineRule="auto"/>
        <w:jc w:val="left"/>
        <w:rPr>
          <w:rStyle w:val="Heading1Char"/>
          <w:rFonts w:ascii="Open Sans" w:eastAsia="Calibri" w:hAnsi="Open Sans" w:cs="Open Sans"/>
          <w:sz w:val="20"/>
          <w:szCs w:val="20"/>
        </w:rPr>
      </w:pPr>
    </w:p>
    <w:p w:rsidR="006607ED" w:rsidRPr="0038418F" w:rsidRDefault="00BA74F9">
      <w:pPr>
        <w:spacing w:after="0" w:line="240" w:lineRule="auto"/>
        <w:jc w:val="left"/>
        <w:rPr>
          <w:rFonts w:cs="Open Sans"/>
        </w:rPr>
      </w:pPr>
      <w:r w:rsidRPr="00BA74F9">
        <w:rPr>
          <w:rFonts w:cs="Open Sans"/>
          <w:noProof/>
          <w:sz w:val="20"/>
          <w:szCs w:val="20"/>
          <w:lang w:eastAsia="sl-SI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51" o:spid="_x0000_s1075" type="#_x0000_t34" style="position:absolute;margin-left:-75.25pt;margin-top:115.9pt;width:157.2pt;height:.05pt;rotation:90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" adj=",-136576800,-8251" strokecolor="#00e5d8" strokeweight="1.5pt"/>
        </w:pict>
      </w:r>
      <w:r w:rsidRPr="00BA74F9">
        <w:rPr>
          <w:rFonts w:cs="Open Sans"/>
          <w:noProof/>
          <w:sz w:val="20"/>
          <w:szCs w:val="20"/>
          <w:lang w:eastAsia="sl-SI"/>
        </w:rPr>
        <w:pict>
          <v:shape id="_x0000_s1073" type="#_x0000_t202" style="position:absolute;margin-left:19.15pt;margin-top:39.6pt;width:436.6pt;height:112.0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YauwIAAMM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" filled="f" stroked="f">
            <v:textbox style="mso-next-textbox:#_x0000_s1073">
              <w:txbxContent>
                <w:p w:rsidR="00D80A2F" w:rsidRPr="003B5BAD" w:rsidRDefault="00082679" w:rsidP="00836392">
                  <w:pPr>
                    <w:rPr>
                      <w:rFonts w:ascii="Open Sans Light" w:hAnsi="Open Sans Light" w:cs="Open Sans Light"/>
                      <w:color w:val="242424"/>
                      <w:sz w:val="48"/>
                      <w:szCs w:val="48"/>
                    </w:rPr>
                  </w:pPr>
                  <w:r>
                    <w:rPr>
                      <w:rFonts w:ascii="Open Sans Light" w:hAnsi="Open Sans Light" w:cs="Open Sans Light"/>
                      <w:color w:val="242424"/>
                      <w:sz w:val="48"/>
                      <w:szCs w:val="48"/>
                    </w:rPr>
                    <w:t>NAVODILA ZA UREJANJE</w:t>
                  </w:r>
                  <w:r w:rsidR="00CD2426">
                    <w:rPr>
                      <w:rFonts w:ascii="Open Sans Light" w:hAnsi="Open Sans Light" w:cs="Open Sans Light"/>
                      <w:color w:val="242424"/>
                      <w:sz w:val="48"/>
                      <w:szCs w:val="48"/>
                    </w:rPr>
                    <w:t xml:space="preserve"> </w:t>
                  </w:r>
                  <w:r w:rsidR="00C641F1">
                    <w:rPr>
                      <w:rFonts w:ascii="Open Sans Light" w:hAnsi="Open Sans Light" w:cs="Open Sans Light"/>
                      <w:color w:val="242424"/>
                      <w:sz w:val="48"/>
                      <w:szCs w:val="48"/>
                    </w:rPr>
                    <w:t xml:space="preserve">SPLETNIH STRANI </w:t>
                  </w:r>
                  <w:r>
                    <w:rPr>
                      <w:rFonts w:ascii="Open Sans Light" w:hAnsi="Open Sans Light" w:cs="Open Sans Light"/>
                      <w:color w:val="242424"/>
                      <w:sz w:val="48"/>
                      <w:szCs w:val="48"/>
                    </w:rPr>
                    <w:t>V OKOLJU DRUPAL</w:t>
                  </w:r>
                  <w:r w:rsidR="005333FF">
                    <w:rPr>
                      <w:rFonts w:ascii="Open Sans Light" w:hAnsi="Open Sans Light" w:cs="Open Sans Light"/>
                      <w:color w:val="242424"/>
                      <w:sz w:val="48"/>
                      <w:szCs w:val="48"/>
                    </w:rPr>
                    <w:t xml:space="preserve"> - POSEBNOSTI</w:t>
                  </w:r>
                </w:p>
              </w:txbxContent>
            </v:textbox>
          </v:shape>
        </w:pict>
      </w:r>
      <w:r w:rsidRPr="00BA74F9">
        <w:rPr>
          <w:rFonts w:cs="Open Sans"/>
          <w:noProof/>
          <w:sz w:val="20"/>
          <w:szCs w:val="20"/>
          <w:lang w:eastAsia="sl-SI"/>
        </w:rPr>
        <w:pict>
          <v:shape id="_x0000_s1074" type="#_x0000_t202" style="position:absolute;margin-left:19.9pt;margin-top:131.75pt;width:440.9pt;height:62.8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9YvAIAAMM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" filled="f" stroked="f">
            <v:textbox style="mso-next-textbox:#_x0000_s1074">
              <w:txbxContent>
                <w:p w:rsidR="005333FF" w:rsidRDefault="005333FF" w:rsidP="00082679"/>
                <w:p w:rsidR="00082679" w:rsidRPr="00F4447B" w:rsidRDefault="00082679" w:rsidP="00082679">
                  <w:r w:rsidRPr="00F4447B">
                    <w:t xml:space="preserve">Navodila prikazujejo uporabo </w:t>
                  </w:r>
                  <w:r w:rsidR="00C641F1">
                    <w:t xml:space="preserve">specifičnih tipov vsebin, ki smo jih pripravili za urejanje spletne strani Nacionalnega inštituta za javno zdravje. </w:t>
                  </w:r>
                  <w:r w:rsidRPr="00F4447B">
                    <w:t xml:space="preserve"> </w:t>
                  </w:r>
                </w:p>
                <w:p w:rsidR="00D80A2F" w:rsidRPr="00836392" w:rsidRDefault="00D80A2F" w:rsidP="00836392">
                  <w:pPr>
                    <w:rPr>
                      <w:rFonts w:cs="Open Sans"/>
                      <w:color w:val="24242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6607ED" w:rsidRPr="0038418F">
        <w:rPr>
          <w:rFonts w:cs="Open Sans"/>
        </w:rPr>
        <w:br w:type="page"/>
      </w:r>
    </w:p>
    <w:p w:rsidR="001E6BE9" w:rsidRDefault="00082679" w:rsidP="00D145EA">
      <w:pPr>
        <w:pStyle w:val="Heading1"/>
        <w:numPr>
          <w:ilvl w:val="0"/>
          <w:numId w:val="0"/>
        </w:numPr>
        <w:ind w:left="567" w:hanging="567"/>
      </w:pPr>
      <w:bookmarkStart w:id="0" w:name="_Toc395262836"/>
      <w:bookmarkStart w:id="1" w:name="_Toc395687963"/>
      <w:r w:rsidRPr="00082679">
        <w:lastRenderedPageBreak/>
        <w:t>KAZALO</w:t>
      </w:r>
      <w:bookmarkEnd w:id="0"/>
      <w:bookmarkEnd w:id="1"/>
    </w:p>
    <w:sdt>
      <w:sdtPr>
        <w:rPr>
          <w:b/>
          <w:bCs/>
        </w:rPr>
        <w:id w:val="452627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A70521" w:rsidRDefault="00BA74F9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sl-SI"/>
            </w:rPr>
          </w:pPr>
          <w:r w:rsidRPr="00BA74F9">
            <w:rPr>
              <w:b/>
              <w:bCs/>
            </w:rPr>
            <w:fldChar w:fldCharType="begin"/>
          </w:r>
          <w:r w:rsidR="00C25A1D">
            <w:instrText xml:space="preserve"> TOC \o "1-3" \h \z \u </w:instrText>
          </w:r>
          <w:r w:rsidRPr="00BA74F9">
            <w:rPr>
              <w:b/>
              <w:bCs/>
            </w:rPr>
            <w:fldChar w:fldCharType="separate"/>
          </w:r>
          <w:hyperlink w:anchor="_Toc395687963" w:history="1"/>
        </w:p>
        <w:p w:rsidR="00A70521" w:rsidRDefault="00A70521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sl-SI"/>
            </w:rPr>
          </w:pPr>
          <w:hyperlink w:anchor="_Toc395687964" w:history="1">
            <w:r w:rsidRPr="00172DC7">
              <w:rPr>
                <w:rStyle w:val="Hyperlink"/>
                <w:rFonts w:ascii="Conduit Light" w:hAnsi="Conduit Light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sl-SI"/>
              </w:rPr>
              <w:tab/>
            </w:r>
            <w:r>
              <w:rPr>
                <w:rStyle w:val="Hyperlink"/>
                <w:noProof/>
              </w:rPr>
              <w:t>K</w:t>
            </w:r>
            <w:r w:rsidRPr="00172DC7">
              <w:rPr>
                <w:rStyle w:val="Hyperlink"/>
                <w:noProof/>
              </w:rPr>
              <w:t>ategorije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_Toc395687964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521" w:rsidRDefault="00A70521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sl-SI"/>
            </w:rPr>
          </w:pPr>
          <w:hyperlink w:anchor="_Toc395687965" w:history="1">
            <w:r w:rsidRPr="00172DC7">
              <w:rPr>
                <w:rStyle w:val="Hyperlink"/>
                <w:rFonts w:ascii="Conduit Light" w:hAnsi="Conduit Light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sl-SI"/>
              </w:rPr>
              <w:tab/>
            </w:r>
            <w:r>
              <w:rPr>
                <w:rStyle w:val="Hyperlink"/>
                <w:noProof/>
              </w:rPr>
              <w:t>Str</w:t>
            </w:r>
            <w:r w:rsidRPr="00172DC7">
              <w:rPr>
                <w:rStyle w:val="Hyperlink"/>
                <w:noProof/>
              </w:rPr>
              <w:t>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_Toc395687965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521" w:rsidRDefault="00A70521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sl-SI"/>
            </w:rPr>
          </w:pPr>
          <w:hyperlink w:anchor="_Toc395687966" w:history="1">
            <w:r w:rsidRPr="00172DC7">
              <w:rPr>
                <w:rStyle w:val="Hyperlink"/>
                <w:rFonts w:ascii="Conduit Light" w:hAnsi="Conduit Light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sl-SI"/>
              </w:rPr>
              <w:tab/>
            </w:r>
            <w:r>
              <w:rPr>
                <w:rStyle w:val="Hyperlink"/>
                <w:noProof/>
              </w:rPr>
              <w:t>Č</w:t>
            </w:r>
            <w:r w:rsidRPr="00172DC7">
              <w:rPr>
                <w:rStyle w:val="Hyperlink"/>
                <w:noProof/>
              </w:rPr>
              <w:t>lanek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_Toc395687966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521" w:rsidRDefault="00A70521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sl-SI"/>
            </w:rPr>
          </w:pPr>
          <w:hyperlink w:anchor="_Toc395687967" w:history="1">
            <w:r w:rsidRPr="00172DC7">
              <w:rPr>
                <w:rStyle w:val="Hyperlink"/>
                <w:rFonts w:ascii="Conduit Light" w:hAnsi="Conduit Light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sl-SI"/>
              </w:rPr>
              <w:tab/>
            </w:r>
            <w:r>
              <w:rPr>
                <w:rStyle w:val="Hyperlink"/>
                <w:noProof/>
              </w:rPr>
              <w:t>P</w:t>
            </w:r>
            <w:r w:rsidRPr="00172DC7">
              <w:rPr>
                <w:rStyle w:val="Hyperlink"/>
                <w:noProof/>
              </w:rPr>
              <w:t>rojekt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_Toc395687967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521" w:rsidRDefault="00A70521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sl-SI"/>
            </w:rPr>
          </w:pPr>
          <w:hyperlink w:anchor="_Toc395687968" w:history="1">
            <w:r w:rsidRPr="00172DC7">
              <w:rPr>
                <w:rStyle w:val="Hyperlink"/>
                <w:rFonts w:ascii="Conduit Light" w:hAnsi="Conduit Light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sl-SI"/>
              </w:rPr>
              <w:tab/>
            </w:r>
            <w:r w:rsidRPr="00172DC7">
              <w:rPr>
                <w:rStyle w:val="Hyperlink"/>
                <w:noProof/>
              </w:rPr>
              <w:t>Banner projekti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_Toc395687968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0521" w:rsidRDefault="00A70521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lang w:eastAsia="sl-SI"/>
            </w:rPr>
          </w:pPr>
          <w:hyperlink w:anchor="_Toc395687969" w:history="1">
            <w:r w:rsidRPr="00172DC7">
              <w:rPr>
                <w:rStyle w:val="Hyperlink"/>
                <w:rFonts w:ascii="Conduit Light" w:hAnsi="Conduit Light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sl-SI"/>
              </w:rPr>
              <w:tab/>
              <w:t>A</w:t>
            </w:r>
            <w:r w:rsidRPr="00172DC7">
              <w:rPr>
                <w:rStyle w:val="Hyperlink"/>
                <w:noProof/>
              </w:rPr>
              <w:t>vtorji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_Toc395687969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5A1D" w:rsidRDefault="00BA74F9">
          <w:r>
            <w:fldChar w:fldCharType="end"/>
          </w:r>
        </w:p>
      </w:sdtContent>
    </w:sdt>
    <w:p w:rsidR="00C25A1D" w:rsidRPr="00C25A1D" w:rsidRDefault="00C25A1D" w:rsidP="00C25A1D"/>
    <w:p w:rsidR="00082679" w:rsidRDefault="00082679" w:rsidP="0066346C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p w:rsidR="00082679" w:rsidRDefault="00082679">
      <w:pPr>
        <w:spacing w:after="0" w:line="240" w:lineRule="auto"/>
        <w:jc w:val="left"/>
        <w:rPr>
          <w:rFonts w:eastAsia="Arial Unicode MS" w:cs="Open Sans"/>
          <w:highlight w:val="yellow"/>
        </w:rPr>
      </w:pPr>
      <w:r>
        <w:rPr>
          <w:rFonts w:eastAsia="Arial Unicode MS" w:cs="Open Sans"/>
          <w:highlight w:val="yellow"/>
        </w:rPr>
        <w:br w:type="page"/>
      </w:r>
    </w:p>
    <w:p w:rsidR="00082679" w:rsidRDefault="00CD2426" w:rsidP="00CD2426">
      <w:pPr>
        <w:pStyle w:val="Heading1"/>
      </w:pPr>
      <w:bookmarkStart w:id="2" w:name="_Toc395687964"/>
      <w:r>
        <w:lastRenderedPageBreak/>
        <w:t>kategorije</w:t>
      </w:r>
      <w:bookmarkEnd w:id="2"/>
    </w:p>
    <w:p w:rsidR="00C641F1" w:rsidRDefault="00C641F1" w:rsidP="00C641F1">
      <w:r>
        <w:t xml:space="preserve">Kategorije so namenjene dodajanju </w:t>
      </w:r>
      <w:r w:rsidRPr="001D274B">
        <w:t xml:space="preserve">povezav v levem meniju (Področja dela, Moje zdravje ipd.). </w:t>
      </w:r>
      <w:r w:rsidR="001D274B" w:rsidRPr="001D274B">
        <w:t>Kategorije so del Taksonomije in do njih dostopamo preko sledeče povezave Struktura</w:t>
      </w:r>
      <w:r w:rsidR="00197995">
        <w:t xml:space="preserve"> </w:t>
      </w:r>
      <w:r w:rsidR="001D274B" w:rsidRPr="001D274B">
        <w:t>-</w:t>
      </w:r>
      <w:r w:rsidR="00197995">
        <w:t>&gt;</w:t>
      </w:r>
      <w:r w:rsidR="001D274B" w:rsidRPr="001D274B">
        <w:t>Taksonomija</w:t>
      </w:r>
      <w:r w:rsidR="00197995">
        <w:t xml:space="preserve"> </w:t>
      </w:r>
      <w:r w:rsidR="00735B35">
        <w:t>-</w:t>
      </w:r>
      <w:r w:rsidR="00197995">
        <w:t>&gt;</w:t>
      </w:r>
      <w:r w:rsidR="00C83CA4">
        <w:t>Kategorija</w:t>
      </w:r>
      <w:r w:rsidR="001D274B" w:rsidRPr="001D274B">
        <w:t>.</w:t>
      </w:r>
      <w:r w:rsidRPr="001D274B">
        <w:t xml:space="preserve"> </w:t>
      </w:r>
    </w:p>
    <w:p w:rsidR="001D274B" w:rsidRDefault="001D274B" w:rsidP="00C641F1">
      <w:r>
        <w:rPr>
          <w:noProof/>
          <w:lang w:eastAsia="sl-SI"/>
        </w:rPr>
        <w:drawing>
          <wp:inline distT="0" distB="0" distL="0" distR="0">
            <wp:extent cx="6203477" cy="1791443"/>
            <wp:effectExtent l="19050" t="0" r="682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092" b="3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77" cy="179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B35" w:rsidRDefault="00735B35" w:rsidP="00C641F1">
      <w:r>
        <w:t xml:space="preserve">Novo kategorijo dodamo tako, da kliknemo na povezavo Dodaj izraz. </w:t>
      </w:r>
    </w:p>
    <w:p w:rsidR="00735B35" w:rsidRDefault="00735B35" w:rsidP="00C641F1">
      <w:r>
        <w:t>Kategorija ima naslednja polja za vnos:</w:t>
      </w:r>
    </w:p>
    <w:p w:rsidR="00735B35" w:rsidRDefault="00735B35" w:rsidP="00735B35">
      <w:pPr>
        <w:pStyle w:val="ListParagraph"/>
        <w:numPr>
          <w:ilvl w:val="0"/>
          <w:numId w:val="23"/>
        </w:numPr>
      </w:pPr>
      <w:r w:rsidRPr="00C83CA4">
        <w:t>Ime</w:t>
      </w:r>
    </w:p>
    <w:p w:rsidR="00C83CA4" w:rsidRPr="00C83CA4" w:rsidRDefault="00C83CA4" w:rsidP="00735B35">
      <w:pPr>
        <w:pStyle w:val="ListParagraph"/>
        <w:numPr>
          <w:ilvl w:val="0"/>
          <w:numId w:val="23"/>
        </w:numPr>
      </w:pPr>
      <w:r>
        <w:t>Glavna fotografija</w:t>
      </w:r>
    </w:p>
    <w:p w:rsidR="00C83CA4" w:rsidRPr="00C83CA4" w:rsidRDefault="00C83CA4" w:rsidP="00C83CA4">
      <w:pPr>
        <w:pStyle w:val="ListParagraph"/>
        <w:numPr>
          <w:ilvl w:val="0"/>
          <w:numId w:val="23"/>
        </w:numPr>
      </w:pPr>
      <w:r>
        <w:t xml:space="preserve">Podnaslov </w:t>
      </w:r>
      <w:r w:rsidRPr="00C83CA4">
        <w:t>(opis kategorije se prikaže v zgornji pasici na fotografiji)</w:t>
      </w:r>
    </w:p>
    <w:p w:rsidR="00735B35" w:rsidRDefault="00735B35" w:rsidP="00735B35">
      <w:pPr>
        <w:pStyle w:val="ListParagraph"/>
        <w:numPr>
          <w:ilvl w:val="0"/>
          <w:numId w:val="23"/>
        </w:numPr>
      </w:pPr>
      <w:r w:rsidRPr="00C83CA4">
        <w:t xml:space="preserve">Skrito v abecednem seznamu (če ne  želimo, da je vsebina prikazana v abecednem iskalniku, </w:t>
      </w:r>
      <w:proofErr w:type="spellStart"/>
      <w:r w:rsidRPr="00C83CA4">
        <w:t>obkljukamo</w:t>
      </w:r>
      <w:proofErr w:type="spellEnd"/>
      <w:r w:rsidRPr="00C83CA4">
        <w:t xml:space="preserve"> možnost Skrito v abecednem seznamu)</w:t>
      </w:r>
    </w:p>
    <w:p w:rsidR="00C83CA4" w:rsidRPr="00C83CA4" w:rsidRDefault="00C83CA4" w:rsidP="00C83CA4">
      <w:pPr>
        <w:rPr>
          <w:i/>
        </w:rPr>
      </w:pPr>
      <w:r w:rsidRPr="00C83CA4">
        <w:rPr>
          <w:i/>
        </w:rPr>
        <w:t>Primer:</w:t>
      </w:r>
    </w:p>
    <w:p w:rsidR="00C83CA4" w:rsidRDefault="00C83CA4" w:rsidP="00C83CA4">
      <w:r w:rsidRPr="00C83CA4">
        <w:drawing>
          <wp:inline distT="0" distB="0" distL="0" distR="0">
            <wp:extent cx="6210935" cy="2260549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26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A4" w:rsidRDefault="00C83CA4" w:rsidP="00C83CA4"/>
    <w:p w:rsidR="00C83CA4" w:rsidRDefault="00C83CA4" w:rsidP="00C83CA4"/>
    <w:p w:rsidR="00C83CA4" w:rsidRDefault="00C83CA4" w:rsidP="00C83CA4"/>
    <w:p w:rsidR="00C83CA4" w:rsidRDefault="00C83CA4" w:rsidP="00C83CA4"/>
    <w:p w:rsidR="00C83CA4" w:rsidRDefault="00C83CA4" w:rsidP="00C83CA4"/>
    <w:p w:rsidR="00C83CA4" w:rsidRDefault="00C83CA4" w:rsidP="00C83CA4">
      <w:r>
        <w:lastRenderedPageBreak/>
        <w:t>Obstoječe kategorije urejamo tako, da na seznamu kategorij kliknemo Uredi.</w:t>
      </w:r>
    </w:p>
    <w:p w:rsidR="00C83CA4" w:rsidRPr="00C83CA4" w:rsidRDefault="00C83CA4" w:rsidP="00C83CA4">
      <w:r>
        <w:rPr>
          <w:noProof/>
          <w:lang w:eastAsia="sl-SI"/>
        </w:rPr>
        <w:drawing>
          <wp:inline distT="0" distB="0" distL="0" distR="0">
            <wp:extent cx="6210935" cy="2593743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59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22A" w:rsidRDefault="0028522A" w:rsidP="00CD2426">
      <w:pPr>
        <w:pStyle w:val="Heading1"/>
      </w:pPr>
      <w:bookmarkStart w:id="3" w:name="_Toc395687965"/>
      <w:r>
        <w:t>STRan</w:t>
      </w:r>
      <w:bookmarkEnd w:id="3"/>
    </w:p>
    <w:p w:rsidR="0028522A" w:rsidRDefault="0028522A" w:rsidP="0028522A">
      <w:r>
        <w:t>Tip vsebi</w:t>
      </w:r>
      <w:r w:rsidR="00C83CA4">
        <w:t>ne Stran je namenjen dodajanju tipičnih</w:t>
      </w:r>
      <w:r>
        <w:t xml:space="preserve"> strani, ki niso vezane na datumsko objavo (npr. </w:t>
      </w:r>
      <w:r w:rsidR="00C83CA4">
        <w:t>O NIJZ, Vodstvo</w:t>
      </w:r>
      <w:r>
        <w:t xml:space="preserve">). </w:t>
      </w:r>
    </w:p>
    <w:p w:rsidR="0028522A" w:rsidRDefault="0028522A" w:rsidP="0028522A">
      <w:r>
        <w:t>Tip vsebine Stran ima naslednja polja:</w:t>
      </w:r>
    </w:p>
    <w:p w:rsidR="0028522A" w:rsidRDefault="0028522A" w:rsidP="0028522A">
      <w:pPr>
        <w:pStyle w:val="ListParagraph"/>
        <w:numPr>
          <w:ilvl w:val="0"/>
          <w:numId w:val="22"/>
        </w:numPr>
      </w:pPr>
      <w:r>
        <w:t>Naslov</w:t>
      </w:r>
    </w:p>
    <w:p w:rsidR="004068F9" w:rsidRDefault="004068F9" w:rsidP="004068F9">
      <w:pPr>
        <w:pStyle w:val="ListParagraph"/>
        <w:numPr>
          <w:ilvl w:val="0"/>
          <w:numId w:val="22"/>
        </w:numPr>
      </w:pPr>
      <w:r>
        <w:t>Kategorija (na podlagi kategorije stran umestimo v levi meni)</w:t>
      </w:r>
    </w:p>
    <w:p w:rsidR="004068F9" w:rsidRDefault="004068F9" w:rsidP="004068F9">
      <w:pPr>
        <w:pStyle w:val="ListParagraph"/>
        <w:numPr>
          <w:ilvl w:val="0"/>
          <w:numId w:val="22"/>
        </w:numPr>
      </w:pPr>
      <w:r>
        <w:t>Projekt (na podlagi projekta uvrstimo vsebino med projekt)</w:t>
      </w:r>
    </w:p>
    <w:p w:rsidR="0028522A" w:rsidRDefault="0028522A" w:rsidP="0028522A">
      <w:pPr>
        <w:pStyle w:val="ListParagraph"/>
        <w:numPr>
          <w:ilvl w:val="0"/>
          <w:numId w:val="22"/>
        </w:numPr>
      </w:pPr>
      <w:r>
        <w:t>Glavna slika (polje za fotografijo</w:t>
      </w:r>
      <w:r w:rsidR="00C83CA4">
        <w:t>, ki je prikazana</w:t>
      </w:r>
      <w:r>
        <w:t xml:space="preserve"> za povzetkom)</w:t>
      </w:r>
    </w:p>
    <w:p w:rsidR="0028522A" w:rsidRDefault="0028522A" w:rsidP="0028522A">
      <w:pPr>
        <w:pStyle w:val="ListParagraph"/>
        <w:numPr>
          <w:ilvl w:val="0"/>
          <w:numId w:val="22"/>
        </w:numPr>
      </w:pPr>
      <w:r>
        <w:t>Povzetek vsebine</w:t>
      </w:r>
    </w:p>
    <w:p w:rsidR="0028522A" w:rsidRDefault="0028522A" w:rsidP="0028522A">
      <w:pPr>
        <w:pStyle w:val="ListParagraph"/>
        <w:numPr>
          <w:ilvl w:val="0"/>
          <w:numId w:val="22"/>
        </w:numPr>
      </w:pPr>
      <w:r>
        <w:t>Vsebina</w:t>
      </w:r>
    </w:p>
    <w:p w:rsidR="004068F9" w:rsidRDefault="004068F9" w:rsidP="00C83CA4">
      <w:pPr>
        <w:pStyle w:val="ListParagraph"/>
        <w:numPr>
          <w:ilvl w:val="0"/>
          <w:numId w:val="19"/>
        </w:numPr>
      </w:pPr>
      <w:r>
        <w:t>Dodatna vsebina</w:t>
      </w:r>
      <w:r w:rsidR="00C83CA4">
        <w:t xml:space="preserve"> (izpolni se v primeru, ko je vsebina strani daljša in želimo vsebino razdeliti na dva dela, da je za uporabnika branje bolj pregledno. V tem primeru se po prvem delu članka na dnu članka prikaže gumb Preberi več. S klikom na ta gumb se uporabniku prikaže dodatna vsebina).</w:t>
      </w:r>
    </w:p>
    <w:p w:rsidR="0028522A" w:rsidRDefault="0028522A" w:rsidP="0028522A">
      <w:pPr>
        <w:pStyle w:val="ListParagraph"/>
        <w:numPr>
          <w:ilvl w:val="0"/>
          <w:numId w:val="22"/>
        </w:numPr>
      </w:pPr>
      <w:r>
        <w:t>Datoteka (omogoča dodajanje datotek)</w:t>
      </w:r>
    </w:p>
    <w:p w:rsidR="0028522A" w:rsidRDefault="0028522A" w:rsidP="0028522A">
      <w:pPr>
        <w:pStyle w:val="ListParagraph"/>
        <w:numPr>
          <w:ilvl w:val="0"/>
          <w:numId w:val="22"/>
        </w:numPr>
      </w:pPr>
      <w:r>
        <w:t>Avdio (omogoča dodajanje avdio posnetkov)</w:t>
      </w:r>
    </w:p>
    <w:p w:rsidR="0028522A" w:rsidRDefault="0028522A" w:rsidP="0028522A">
      <w:pPr>
        <w:pStyle w:val="ListParagraph"/>
        <w:numPr>
          <w:ilvl w:val="0"/>
          <w:numId w:val="22"/>
        </w:numPr>
      </w:pPr>
      <w:r>
        <w:t xml:space="preserve">Video (omogoča direktno dodajanje video vsebine iz </w:t>
      </w:r>
      <w:proofErr w:type="spellStart"/>
      <w:r>
        <w:t>Youtube</w:t>
      </w:r>
      <w:proofErr w:type="spellEnd"/>
      <w:r>
        <w:t xml:space="preserve"> kanala)</w:t>
      </w:r>
    </w:p>
    <w:p w:rsidR="0028522A" w:rsidRDefault="0028522A" w:rsidP="0028522A">
      <w:pPr>
        <w:pStyle w:val="ListParagraph"/>
        <w:numPr>
          <w:ilvl w:val="0"/>
          <w:numId w:val="22"/>
        </w:numPr>
      </w:pPr>
      <w:r>
        <w:t>Oznake (namenjeno dodajanju oznak (ključnih besed), ki so vezane na vsebino</w:t>
      </w:r>
      <w:r w:rsidR="00197995">
        <w:t xml:space="preserve"> določene strani</w:t>
      </w:r>
      <w:r>
        <w:t xml:space="preserve"> in na podlagi katerih bo uporabnik iskal sorodne vsebine.</w:t>
      </w:r>
    </w:p>
    <w:p w:rsidR="00C83CA4" w:rsidRDefault="00C83CA4" w:rsidP="00197995">
      <w:pPr>
        <w:rPr>
          <w:i/>
        </w:rPr>
      </w:pPr>
    </w:p>
    <w:p w:rsidR="00C83CA4" w:rsidRDefault="00C83CA4" w:rsidP="00197995">
      <w:pPr>
        <w:rPr>
          <w:i/>
        </w:rPr>
      </w:pPr>
    </w:p>
    <w:p w:rsidR="00C83CA4" w:rsidRDefault="00C83CA4" w:rsidP="00197995">
      <w:pPr>
        <w:rPr>
          <w:i/>
        </w:rPr>
      </w:pPr>
    </w:p>
    <w:p w:rsidR="00C83CA4" w:rsidRDefault="00C83CA4" w:rsidP="00197995">
      <w:pPr>
        <w:rPr>
          <w:i/>
        </w:rPr>
      </w:pPr>
    </w:p>
    <w:p w:rsidR="00197995" w:rsidRPr="00197995" w:rsidRDefault="00197995" w:rsidP="00197995">
      <w:pPr>
        <w:rPr>
          <w:i/>
        </w:rPr>
      </w:pPr>
      <w:r w:rsidRPr="00197995">
        <w:rPr>
          <w:i/>
        </w:rPr>
        <w:lastRenderedPageBreak/>
        <w:t>Prikaz oznak na spletni strani:</w:t>
      </w:r>
    </w:p>
    <w:p w:rsidR="00197995" w:rsidRPr="0028522A" w:rsidRDefault="004068F9" w:rsidP="00197995">
      <w:r>
        <w:rPr>
          <w:noProof/>
          <w:lang w:eastAsia="sl-SI"/>
        </w:rPr>
        <w:drawing>
          <wp:inline distT="0" distB="0" distL="0" distR="0">
            <wp:extent cx="1955665" cy="2397690"/>
            <wp:effectExtent l="19050" t="0" r="648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74" cy="239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26" w:rsidRDefault="00CD2426" w:rsidP="00CD2426">
      <w:pPr>
        <w:pStyle w:val="Heading1"/>
      </w:pPr>
      <w:bookmarkStart w:id="4" w:name="_Toc395687966"/>
      <w:r>
        <w:t>članek</w:t>
      </w:r>
      <w:bookmarkEnd w:id="4"/>
    </w:p>
    <w:p w:rsidR="00CD2426" w:rsidRDefault="00CD2426" w:rsidP="00CD2426">
      <w:r>
        <w:t xml:space="preserve">Tip </w:t>
      </w:r>
      <w:r w:rsidR="00197995">
        <w:t>vsebine Č</w:t>
      </w:r>
      <w:r>
        <w:t>lanek je namenjen dodajanju vsebin z datumsko oznako. Na spletni strani ločimo tri tipe člankov –</w:t>
      </w:r>
      <w:r w:rsidR="00197995">
        <w:t xml:space="preserve"> N</w:t>
      </w:r>
      <w:r>
        <w:t>ajnovejše,</w:t>
      </w:r>
      <w:r w:rsidR="00197995">
        <w:t xml:space="preserve"> Aktualno in S</w:t>
      </w:r>
      <w:r>
        <w:t xml:space="preserve">trokovna javnost. </w:t>
      </w:r>
    </w:p>
    <w:p w:rsidR="00CD2426" w:rsidRDefault="00CD2426" w:rsidP="00CD2426">
      <w:r>
        <w:t>Tip vsebine Članki ima naslednja polja: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>Naslov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>Tip članka (izberemo tip članka – najnovejše, aktualno, strokovna javnost)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>Kategorija (na podlagi kategorije stran umestimo v levi meni)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>Projekt (na podlagi projekta uvrstimo vsebino med projekt)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>Glavna slika (polje za fotografijo za povzetkom)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>Povzetek vsebine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>Vsebina</w:t>
      </w:r>
    </w:p>
    <w:p w:rsidR="001D274B" w:rsidRDefault="001D274B" w:rsidP="001D274B">
      <w:pPr>
        <w:pStyle w:val="ListParagraph"/>
        <w:numPr>
          <w:ilvl w:val="0"/>
          <w:numId w:val="19"/>
        </w:numPr>
      </w:pPr>
      <w:r>
        <w:t>Dodatna vsebina (izpolni se v primeru, ko je vsebina članka daljša in želimo članek razdeliti na dva dela, da je za uporabnika branje bolj pregledno. V tem primeru se po prvem delu članka na dnu članka prikaže gumb Preberi več. S klikom na ta gumb se uporabniku prikaže dodatna vsebina).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>Datoteka (omogoča dodajanje datotek)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>Avdio (omogoča dodajanje avdio posnetkov)</w:t>
      </w:r>
    </w:p>
    <w:p w:rsidR="0028522A" w:rsidRDefault="0028522A" w:rsidP="0028522A">
      <w:pPr>
        <w:pStyle w:val="ListParagraph"/>
        <w:numPr>
          <w:ilvl w:val="0"/>
          <w:numId w:val="19"/>
        </w:numPr>
      </w:pPr>
      <w:r>
        <w:t xml:space="preserve">Video (omogoča direktno dodajanje video vsebine iz </w:t>
      </w:r>
      <w:proofErr w:type="spellStart"/>
      <w:r>
        <w:t>Youtube</w:t>
      </w:r>
      <w:proofErr w:type="spellEnd"/>
      <w:r>
        <w:t xml:space="preserve"> kanala)</w:t>
      </w:r>
    </w:p>
    <w:p w:rsidR="0028522A" w:rsidRPr="0028522A" w:rsidRDefault="0028522A" w:rsidP="0028522A">
      <w:pPr>
        <w:pStyle w:val="ListParagraph"/>
        <w:numPr>
          <w:ilvl w:val="0"/>
          <w:numId w:val="19"/>
        </w:numPr>
      </w:pPr>
      <w:r>
        <w:t>Oznake (namenjeno dodajanju oznak (ključnih besed), ki so vezane na vsebino in na podlagi katerih bo uporabnik iskal sorodne vse</w:t>
      </w:r>
      <w:r w:rsidR="00735B35">
        <w:t>bine).</w:t>
      </w:r>
    </w:p>
    <w:p w:rsidR="00591763" w:rsidRDefault="00591763" w:rsidP="00CD2426">
      <w:pPr>
        <w:pStyle w:val="ListParagraph"/>
        <w:numPr>
          <w:ilvl w:val="0"/>
          <w:numId w:val="19"/>
        </w:numPr>
      </w:pPr>
      <w:r>
        <w:t>Izpostavljeni tekst (besedilo prikazano v rumenem okvirčku)</w:t>
      </w:r>
    </w:p>
    <w:p w:rsidR="00C83CA4" w:rsidRDefault="004068F9" w:rsidP="004068F9">
      <w:pPr>
        <w:pStyle w:val="ListParagraph"/>
        <w:numPr>
          <w:ilvl w:val="0"/>
          <w:numId w:val="19"/>
        </w:numPr>
      </w:pPr>
      <w:r>
        <w:t>Av</w:t>
      </w:r>
      <w:r w:rsidR="00C83CA4">
        <w:t>tor (izberemo želenega avtorja)</w:t>
      </w:r>
    </w:p>
    <w:p w:rsidR="004068F9" w:rsidRDefault="00C83CA4" w:rsidP="00C83CA4">
      <w:pPr>
        <w:ind w:left="360"/>
      </w:pPr>
      <w:r>
        <w:t>*</w:t>
      </w:r>
      <w:r w:rsidR="004068F9">
        <w:t>avtorji se predhodno dodajajo</w:t>
      </w:r>
      <w:r>
        <w:t xml:space="preserve"> preko tipa vsebina Avtorji</w:t>
      </w:r>
    </w:p>
    <w:p w:rsidR="00591763" w:rsidRDefault="00591763" w:rsidP="00CD2426">
      <w:pPr>
        <w:pStyle w:val="ListParagraph"/>
        <w:numPr>
          <w:ilvl w:val="0"/>
          <w:numId w:val="19"/>
        </w:numPr>
      </w:pPr>
      <w:r>
        <w:lastRenderedPageBreak/>
        <w:t xml:space="preserve">Stranska </w:t>
      </w:r>
      <w:r w:rsidR="001D274B">
        <w:t xml:space="preserve">fotografija </w:t>
      </w:r>
      <w:r>
        <w:t>(slika v rumenem okvirčku)</w:t>
      </w:r>
    </w:p>
    <w:p w:rsidR="00CD2426" w:rsidRDefault="00CD2426" w:rsidP="00CD2426">
      <w:pPr>
        <w:pStyle w:val="Heading1"/>
      </w:pPr>
      <w:bookmarkStart w:id="5" w:name="_Toc395687967"/>
      <w:r>
        <w:t>projekt</w:t>
      </w:r>
      <w:bookmarkEnd w:id="5"/>
    </w:p>
    <w:p w:rsidR="00591763" w:rsidRDefault="00591763" w:rsidP="00591763">
      <w:r>
        <w:t>Tip vsebine Projekt je namenjen dodajanju projektov, ki so izpostavljeni na vstopni strani.</w:t>
      </w:r>
      <w:r w:rsidR="005333FF">
        <w:t xml:space="preserve"> Do vsebine Projekti dostopamo preko Struktura</w:t>
      </w:r>
      <w:r w:rsidR="00CF25B3">
        <w:t xml:space="preserve"> </w:t>
      </w:r>
      <w:r w:rsidR="005333FF">
        <w:t>-</w:t>
      </w:r>
      <w:r w:rsidR="00CF25B3">
        <w:t>&gt;</w:t>
      </w:r>
      <w:r w:rsidR="005333FF">
        <w:t>Taksonomija</w:t>
      </w:r>
      <w:r w:rsidR="00CF25B3">
        <w:t xml:space="preserve"> </w:t>
      </w:r>
      <w:r w:rsidR="005333FF">
        <w:t>-</w:t>
      </w:r>
      <w:r w:rsidR="00CF25B3">
        <w:t>&gt;</w:t>
      </w:r>
      <w:r w:rsidR="005333FF">
        <w:t xml:space="preserve">Projekti oz. preko bližnjice na sivi orodni vrstici. </w:t>
      </w:r>
    </w:p>
    <w:p w:rsidR="00591763" w:rsidRPr="00F4447B" w:rsidRDefault="00591763" w:rsidP="00591763">
      <w:r w:rsidRPr="00F4447B">
        <w:t>Tip vsebine</w:t>
      </w:r>
      <w:r>
        <w:t xml:space="preserve"> Projekt</w:t>
      </w:r>
      <w:r w:rsidRPr="00F4447B">
        <w:t xml:space="preserve"> ima naslednja polja: </w:t>
      </w:r>
    </w:p>
    <w:p w:rsidR="00591763" w:rsidRPr="00F4447B" w:rsidRDefault="005333FF" w:rsidP="005333FF">
      <w:pPr>
        <w:pStyle w:val="ListParagraph"/>
        <w:numPr>
          <w:ilvl w:val="0"/>
          <w:numId w:val="12"/>
        </w:numPr>
      </w:pPr>
      <w:r>
        <w:t>Ime</w:t>
      </w:r>
    </w:p>
    <w:p w:rsidR="00591763" w:rsidRPr="00C83CA4" w:rsidRDefault="00591763" w:rsidP="00591763">
      <w:pPr>
        <w:pStyle w:val="ListParagraph"/>
        <w:numPr>
          <w:ilvl w:val="0"/>
          <w:numId w:val="12"/>
        </w:numPr>
      </w:pPr>
      <w:r w:rsidRPr="00C83CA4">
        <w:t>Opis</w:t>
      </w:r>
    </w:p>
    <w:p w:rsidR="004068F9" w:rsidRPr="00C83CA4" w:rsidRDefault="004068F9" w:rsidP="00591763">
      <w:pPr>
        <w:pStyle w:val="ListParagraph"/>
        <w:numPr>
          <w:ilvl w:val="0"/>
          <w:numId w:val="12"/>
        </w:numPr>
      </w:pPr>
      <w:r w:rsidRPr="00C83CA4">
        <w:t>Povezava</w:t>
      </w:r>
      <w:r w:rsidR="003B74AF" w:rsidRPr="00C83CA4">
        <w:t xml:space="preserve"> (na voljo imamo dve vrsti povezav - notranja in zunanja povezava. Notranjo </w:t>
      </w:r>
      <w:r w:rsidR="00C83CA4" w:rsidRPr="00C83CA4">
        <w:t>povezavo uporabimo, ko je vsebina projekta v okviru strani NIJZ, zunanjo povezavo pa dodamo, ko ima projekt lastno spletno stran).</w:t>
      </w:r>
    </w:p>
    <w:p w:rsidR="005333FF" w:rsidRDefault="005333FF" w:rsidP="005333FF">
      <w:r>
        <w:t xml:space="preserve">Vrstni red projektov urejamo na strani Seznam izrazov (znotraj tipa vsebine Projekti). S klikom na levi križec ob naslovu projekta in premikanjem le tega navzgor/navzdol določimo pozicijo projekta na spletni strani. </w:t>
      </w:r>
    </w:p>
    <w:p w:rsidR="005333FF" w:rsidRDefault="005333FF" w:rsidP="005333FF">
      <w:r>
        <w:rPr>
          <w:noProof/>
          <w:lang w:eastAsia="sl-SI"/>
        </w:rPr>
        <w:drawing>
          <wp:inline distT="0" distB="0" distL="0" distR="0">
            <wp:extent cx="6210935" cy="234459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34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763" w:rsidRDefault="00591763" w:rsidP="00591763">
      <w:pPr>
        <w:pStyle w:val="Heading1"/>
      </w:pPr>
      <w:bookmarkStart w:id="6" w:name="_Toc395687968"/>
      <w:r>
        <w:t xml:space="preserve">Banner </w:t>
      </w:r>
      <w:r w:rsidR="008B127F">
        <w:t>projekti</w:t>
      </w:r>
      <w:bookmarkEnd w:id="6"/>
    </w:p>
    <w:p w:rsidR="00591763" w:rsidRDefault="00591763" w:rsidP="00591763">
      <w:r>
        <w:t xml:space="preserve">Tip vsebine </w:t>
      </w:r>
      <w:proofErr w:type="spellStart"/>
      <w:r w:rsidR="008B127F">
        <w:t>B</w:t>
      </w:r>
      <w:r>
        <w:t>anner</w:t>
      </w:r>
      <w:proofErr w:type="spellEnd"/>
      <w:r>
        <w:t xml:space="preserve"> </w:t>
      </w:r>
      <w:r w:rsidR="008B127F">
        <w:t>projekti</w:t>
      </w:r>
      <w:r>
        <w:t xml:space="preserve"> je namenjen dodajanju </w:t>
      </w:r>
      <w:proofErr w:type="spellStart"/>
      <w:r>
        <w:t>bannerjev</w:t>
      </w:r>
      <w:proofErr w:type="spellEnd"/>
      <w:r>
        <w:t xml:space="preserve"> za povezavo na projekte.</w:t>
      </w:r>
    </w:p>
    <w:p w:rsidR="00591763" w:rsidRDefault="00591763" w:rsidP="00591763">
      <w:r>
        <w:t xml:space="preserve">Tip </w:t>
      </w:r>
      <w:r w:rsidR="008B127F">
        <w:t xml:space="preserve">vsebine </w:t>
      </w:r>
      <w:proofErr w:type="spellStart"/>
      <w:r w:rsidR="008B127F">
        <w:t>B</w:t>
      </w:r>
      <w:r>
        <w:t>anner</w:t>
      </w:r>
      <w:proofErr w:type="spellEnd"/>
      <w:r>
        <w:t xml:space="preserve"> </w:t>
      </w:r>
      <w:r w:rsidR="008B127F">
        <w:t xml:space="preserve">projekti </w:t>
      </w:r>
      <w:r>
        <w:t>ima naslednja polja:</w:t>
      </w:r>
    </w:p>
    <w:p w:rsidR="00591763" w:rsidRDefault="00591763" w:rsidP="00591763">
      <w:pPr>
        <w:pStyle w:val="ListParagraph"/>
        <w:numPr>
          <w:ilvl w:val="0"/>
          <w:numId w:val="20"/>
        </w:numPr>
      </w:pPr>
      <w:r>
        <w:t>Naslov</w:t>
      </w:r>
    </w:p>
    <w:p w:rsidR="00591763" w:rsidRDefault="008B127F" w:rsidP="00591763">
      <w:pPr>
        <w:pStyle w:val="ListParagraph"/>
        <w:numPr>
          <w:ilvl w:val="0"/>
          <w:numId w:val="20"/>
        </w:numPr>
      </w:pPr>
      <w:proofErr w:type="spellStart"/>
      <w:r>
        <w:t>Body</w:t>
      </w:r>
      <w:proofErr w:type="spellEnd"/>
      <w:r>
        <w:t xml:space="preserve"> (opis)</w:t>
      </w:r>
    </w:p>
    <w:p w:rsidR="008B127F" w:rsidRDefault="008B127F" w:rsidP="00591763">
      <w:pPr>
        <w:pStyle w:val="ListParagraph"/>
        <w:numPr>
          <w:ilvl w:val="0"/>
          <w:numId w:val="20"/>
        </w:numPr>
      </w:pPr>
      <w:r>
        <w:t>Ozadje (polje za fotografijo)</w:t>
      </w:r>
    </w:p>
    <w:p w:rsidR="00591763" w:rsidRPr="00A70521" w:rsidRDefault="00591763" w:rsidP="00591763">
      <w:pPr>
        <w:pStyle w:val="ListParagraph"/>
        <w:numPr>
          <w:ilvl w:val="0"/>
          <w:numId w:val="20"/>
        </w:numPr>
      </w:pPr>
      <w:r w:rsidRPr="00A70521">
        <w:t xml:space="preserve">Projekt (izberemo projekt, ki ustreza </w:t>
      </w:r>
      <w:proofErr w:type="spellStart"/>
      <w:r w:rsidRPr="00A70521">
        <w:t>bannerju</w:t>
      </w:r>
      <w:proofErr w:type="spellEnd"/>
      <w:r w:rsidRPr="00A70521">
        <w:t xml:space="preserve">) </w:t>
      </w:r>
    </w:p>
    <w:p w:rsidR="00A70521" w:rsidRDefault="00A70521" w:rsidP="00A70521">
      <w:r w:rsidRPr="00A70521">
        <w:t>Vrstni red urejamo</w:t>
      </w:r>
      <w:r>
        <w:t xml:space="preserve"> na strani Seznam izrazov (znotraj tipa vsebine </w:t>
      </w:r>
      <w:proofErr w:type="spellStart"/>
      <w:r>
        <w:t>Banner</w:t>
      </w:r>
      <w:proofErr w:type="spellEnd"/>
      <w:r>
        <w:t xml:space="preserve"> projekti). S klikom na levi križec ob naslovu projekta in premikanjem le tega navzgor/navzdol določimo pozicijo projekta na spletni strani. </w:t>
      </w:r>
    </w:p>
    <w:p w:rsidR="00197995" w:rsidRDefault="00197995" w:rsidP="00197995"/>
    <w:p w:rsidR="00CD2426" w:rsidRDefault="00CD2426" w:rsidP="00CD2426">
      <w:pPr>
        <w:pStyle w:val="Heading1"/>
      </w:pPr>
      <w:bookmarkStart w:id="7" w:name="_Toc395687969"/>
      <w:r>
        <w:lastRenderedPageBreak/>
        <w:t>avtorji</w:t>
      </w:r>
      <w:bookmarkEnd w:id="7"/>
    </w:p>
    <w:p w:rsidR="00CD2426" w:rsidRDefault="00CD2426" w:rsidP="00CD2426">
      <w:r>
        <w:t xml:space="preserve">Tip vsebine Avtorji je namenjen prikazu avtorja pri posameznem zapisu </w:t>
      </w:r>
      <w:r w:rsidR="005333FF">
        <w:t xml:space="preserve">članka </w:t>
      </w:r>
      <w:r>
        <w:t xml:space="preserve">na spletni strani. Avtorji se dodajajo </w:t>
      </w:r>
      <w:r w:rsidR="005333FF">
        <w:t>znotraj Taksonomije (</w:t>
      </w:r>
      <w:r w:rsidR="00735B35">
        <w:t>Struktura</w:t>
      </w:r>
      <w:r w:rsidR="005333FF">
        <w:t xml:space="preserve"> </w:t>
      </w:r>
      <w:r w:rsidR="00735B35">
        <w:t>-</w:t>
      </w:r>
      <w:r w:rsidR="005333FF">
        <w:t>&gt;</w:t>
      </w:r>
      <w:r w:rsidR="00735B35">
        <w:t>Taksonomija</w:t>
      </w:r>
      <w:r w:rsidR="005333FF">
        <w:t xml:space="preserve"> </w:t>
      </w:r>
      <w:r w:rsidR="00735B35">
        <w:t>-</w:t>
      </w:r>
      <w:r w:rsidR="005333FF">
        <w:t>&gt;Avtorji -&gt;</w:t>
      </w:r>
      <w:r w:rsidR="00735B35">
        <w:t>Dodaj/uredi izraz</w:t>
      </w:r>
      <w:r w:rsidR="005333FF">
        <w:t>)</w:t>
      </w:r>
      <w:r w:rsidR="00735B35">
        <w:t xml:space="preserve"> oz. preko bližnjice na sivi orodni vrstici.</w:t>
      </w:r>
    </w:p>
    <w:p w:rsidR="00A70521" w:rsidRDefault="00A70521" w:rsidP="00CD2426">
      <w:r>
        <w:rPr>
          <w:noProof/>
          <w:lang w:eastAsia="sl-SI"/>
        </w:rPr>
        <w:drawing>
          <wp:inline distT="0" distB="0" distL="0" distR="0">
            <wp:extent cx="1663700" cy="253873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426" w:rsidRPr="00F4447B" w:rsidRDefault="00CD2426" w:rsidP="00CD2426">
      <w:r w:rsidRPr="00F4447B">
        <w:t>Tip vsebine</w:t>
      </w:r>
      <w:r>
        <w:t xml:space="preserve"> Avtorji </w:t>
      </w:r>
      <w:r w:rsidRPr="00F4447B">
        <w:t xml:space="preserve">ima naslednja polja: </w:t>
      </w:r>
    </w:p>
    <w:p w:rsidR="00CD2426" w:rsidRDefault="00CD2426" w:rsidP="00CD2426">
      <w:pPr>
        <w:pStyle w:val="ListParagraph"/>
        <w:numPr>
          <w:ilvl w:val="0"/>
          <w:numId w:val="12"/>
        </w:numPr>
      </w:pPr>
      <w:r>
        <w:t>Ime</w:t>
      </w:r>
      <w:r w:rsidRPr="00F4447B">
        <w:t xml:space="preserve"> </w:t>
      </w:r>
    </w:p>
    <w:p w:rsidR="00735B35" w:rsidRPr="00F4447B" w:rsidRDefault="00735B35" w:rsidP="00CD2426">
      <w:pPr>
        <w:pStyle w:val="ListParagraph"/>
        <w:numPr>
          <w:ilvl w:val="0"/>
          <w:numId w:val="12"/>
        </w:numPr>
      </w:pPr>
      <w:r>
        <w:t xml:space="preserve">Naziv </w:t>
      </w:r>
    </w:p>
    <w:p w:rsidR="00735B35" w:rsidRDefault="00735B35" w:rsidP="00735B35">
      <w:pPr>
        <w:pStyle w:val="ListParagraph"/>
        <w:numPr>
          <w:ilvl w:val="0"/>
          <w:numId w:val="12"/>
        </w:numPr>
      </w:pPr>
      <w:r>
        <w:t>Portret</w:t>
      </w:r>
    </w:p>
    <w:p w:rsidR="00CD2426" w:rsidRDefault="00CD2426" w:rsidP="00CD2426">
      <w:pPr>
        <w:pStyle w:val="ListParagraph"/>
        <w:numPr>
          <w:ilvl w:val="0"/>
          <w:numId w:val="12"/>
        </w:numPr>
      </w:pPr>
      <w:r>
        <w:t>Opis</w:t>
      </w:r>
      <w:r w:rsidR="00A70521">
        <w:t xml:space="preserve"> </w:t>
      </w:r>
    </w:p>
    <w:p w:rsidR="00A70521" w:rsidRDefault="00A70521" w:rsidP="00A70521"/>
    <w:p w:rsidR="00F10179" w:rsidRDefault="00F10179" w:rsidP="00F10179">
      <w:pPr>
        <w:pStyle w:val="ListParagraph"/>
        <w:ind w:left="720"/>
      </w:pPr>
    </w:p>
    <w:p w:rsidR="00CD2426" w:rsidRDefault="00CD2426" w:rsidP="00CD2426"/>
    <w:p w:rsidR="00CD2426" w:rsidRPr="00CD2426" w:rsidRDefault="00CD2426" w:rsidP="00CD2426"/>
    <w:p w:rsidR="00CD2426" w:rsidRPr="00CD2426" w:rsidRDefault="00CD2426" w:rsidP="00CD2426"/>
    <w:p w:rsidR="00082679" w:rsidRPr="00164858" w:rsidRDefault="00082679" w:rsidP="0066346C">
      <w:pPr>
        <w:spacing w:after="0" w:line="240" w:lineRule="auto"/>
        <w:jc w:val="left"/>
        <w:rPr>
          <w:rFonts w:eastAsia="Arial Unicode MS" w:cs="Open Sans"/>
          <w:highlight w:val="yellow"/>
        </w:rPr>
      </w:pPr>
    </w:p>
    <w:sectPr w:rsidR="00082679" w:rsidRPr="00164858" w:rsidSect="002B6A87">
      <w:footerReference w:type="default" r:id="rId16"/>
      <w:type w:val="continuous"/>
      <w:pgSz w:w="11906" w:h="16838" w:code="9"/>
      <w:pgMar w:top="1134" w:right="991" w:bottom="425" w:left="1134" w:header="1134" w:footer="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6FF6C8" w15:done="0"/>
  <w15:commentEx w15:paraId="6B073C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A96" w:rsidRDefault="00DE2A96" w:rsidP="005A1900">
      <w:pPr>
        <w:spacing w:after="0" w:line="240" w:lineRule="auto"/>
      </w:pPr>
      <w:r>
        <w:separator/>
      </w:r>
    </w:p>
  </w:endnote>
  <w:endnote w:type="continuationSeparator" w:id="0">
    <w:p w:rsidR="00DE2A96" w:rsidRDefault="00DE2A96" w:rsidP="005A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duit Light">
    <w:altName w:val="Arial"/>
    <w:panose1 w:val="00000000000000000000"/>
    <w:charset w:val="EE"/>
    <w:family w:val="swiss"/>
    <w:notTrueType/>
    <w:pitch w:val="variable"/>
    <w:sig w:usb0="00000001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duit Medium">
    <w:altName w:val="Arial"/>
    <w:panose1 w:val="00000000000000000000"/>
    <w:charset w:val="EE"/>
    <w:family w:val="swiss"/>
    <w:notTrueType/>
    <w:pitch w:val="variable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Brandon Grotesque Medium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Open Sans Semibold">
    <w:altName w:val="Segoe UI Semibold"/>
    <w:charset w:val="EE"/>
    <w:family w:val="swiss"/>
    <w:pitch w:val="variable"/>
    <w:sig w:usb0="00000001" w:usb1="4000205B" w:usb2="00000028" w:usb3="00000000" w:csb0="0000019F" w:csb1="00000000"/>
  </w:font>
  <w:font w:name="Open Sans Light">
    <w:altName w:val="Corbel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top w:w="425" w:type="dxa"/>
      </w:tblCellMar>
      <w:tblLook w:val="04A0"/>
    </w:tblPr>
    <w:tblGrid>
      <w:gridCol w:w="4889"/>
      <w:gridCol w:w="4889"/>
    </w:tblGrid>
    <w:tr w:rsidR="00D80A2F" w:rsidTr="00477B5D">
      <w:tc>
        <w:tcPr>
          <w:tcW w:w="4889" w:type="dxa"/>
          <w:shd w:val="clear" w:color="auto" w:fill="auto"/>
          <w:tcMar>
            <w:left w:w="0" w:type="dxa"/>
            <w:right w:w="0" w:type="dxa"/>
          </w:tcMar>
        </w:tcPr>
        <w:p w:rsidR="00D80A2F" w:rsidRPr="00F63475" w:rsidRDefault="00D80A2F" w:rsidP="005A1900">
          <w:pPr>
            <w:pStyle w:val="Footer"/>
            <w:rPr>
              <w:sz w:val="20"/>
            </w:rPr>
          </w:pPr>
        </w:p>
      </w:tc>
      <w:tc>
        <w:tcPr>
          <w:tcW w:w="4889" w:type="dxa"/>
          <w:shd w:val="clear" w:color="auto" w:fill="auto"/>
          <w:tcMar>
            <w:left w:w="0" w:type="dxa"/>
            <w:right w:w="0" w:type="dxa"/>
          </w:tcMar>
        </w:tcPr>
        <w:p w:rsidR="00D80A2F" w:rsidRPr="00F63475" w:rsidRDefault="00D80A2F" w:rsidP="005A1900">
          <w:pPr>
            <w:pStyle w:val="Footer"/>
            <w:jc w:val="right"/>
            <w:rPr>
              <w:sz w:val="20"/>
            </w:rPr>
          </w:pPr>
        </w:p>
        <w:p w:rsidR="00D80A2F" w:rsidRPr="00F63475" w:rsidRDefault="00D80A2F" w:rsidP="005A1900">
          <w:pPr>
            <w:pStyle w:val="Footer"/>
            <w:jc w:val="right"/>
            <w:rPr>
              <w:color w:val="0064A5"/>
              <w:sz w:val="16"/>
              <w:szCs w:val="16"/>
            </w:rPr>
          </w:pPr>
        </w:p>
      </w:tc>
    </w:tr>
  </w:tbl>
  <w:p w:rsidR="00D80A2F" w:rsidRDefault="00D80A2F" w:rsidP="005A1900">
    <w:pPr>
      <w:pStyle w:val="Footer"/>
    </w:pPr>
    <w:r>
      <w:t xml:space="preserve">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top w:w="425" w:type="dxa"/>
      </w:tblCellMar>
      <w:tblLook w:val="04A0"/>
    </w:tblPr>
    <w:tblGrid>
      <w:gridCol w:w="4889"/>
      <w:gridCol w:w="4889"/>
    </w:tblGrid>
    <w:tr w:rsidR="00D80A2F" w:rsidTr="00477B5D">
      <w:tc>
        <w:tcPr>
          <w:tcW w:w="4889" w:type="dxa"/>
          <w:shd w:val="clear" w:color="auto" w:fill="auto"/>
          <w:tcMar>
            <w:left w:w="0" w:type="dxa"/>
            <w:right w:w="0" w:type="dxa"/>
          </w:tcMar>
        </w:tcPr>
        <w:p w:rsidR="00D80A2F" w:rsidRPr="00F63475" w:rsidRDefault="00D80A2F" w:rsidP="005A1900">
          <w:pPr>
            <w:pStyle w:val="Footer"/>
            <w:rPr>
              <w:sz w:val="20"/>
            </w:rPr>
          </w:pPr>
          <w:r>
            <w:rPr>
              <w:noProof/>
              <w:sz w:val="20"/>
              <w:lang w:eastAsia="sl-SI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104775</wp:posOffset>
                </wp:positionV>
                <wp:extent cx="971550" cy="409575"/>
                <wp:effectExtent l="0" t="0" r="0" b="0"/>
                <wp:wrapNone/>
                <wp:docPr id="81" name="Picture 81" descr="fo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oo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89" w:type="dxa"/>
          <w:shd w:val="clear" w:color="auto" w:fill="auto"/>
          <w:tcMar>
            <w:left w:w="0" w:type="dxa"/>
            <w:right w:w="0" w:type="dxa"/>
          </w:tcMar>
        </w:tcPr>
        <w:p w:rsidR="00D80A2F" w:rsidRPr="00F63475" w:rsidRDefault="00BA74F9" w:rsidP="005A1900">
          <w:pPr>
            <w:pStyle w:val="Footer"/>
            <w:jc w:val="right"/>
            <w:rPr>
              <w:sz w:val="20"/>
            </w:rPr>
          </w:pPr>
          <w:r w:rsidRPr="00BA74F9">
            <w:rPr>
              <w:noProof/>
              <w:lang w:eastAsia="sl-SI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left:0;text-align:left;margin-left:220.1pt;margin-top:17.2pt;width:32.55pt;height:19.5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" fillcolor="#00e5d8" stroked="f">
                <v:textbox>
                  <w:txbxContent>
                    <w:p w:rsidR="00D80A2F" w:rsidRPr="00E95900" w:rsidRDefault="00BA74F9" w:rsidP="00E034FF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E95900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fldChar w:fldCharType="begin"/>
                      </w:r>
                      <w:r w:rsidR="00D80A2F" w:rsidRPr="00E95900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instrText xml:space="preserve"> PAGE   \* MERGEFORMAT </w:instrText>
                      </w:r>
                      <w:r w:rsidRPr="00E95900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fldChar w:fldCharType="separate"/>
                      </w:r>
                      <w:r w:rsidR="00CF25B3">
                        <w:rPr>
                          <w:b/>
                          <w:noProof/>
                          <w:color w:val="FFFFFF" w:themeColor="background1"/>
                          <w:sz w:val="16"/>
                          <w:szCs w:val="16"/>
                        </w:rPr>
                        <w:t>8</w:t>
                      </w:r>
                      <w:r w:rsidRPr="00E95900">
                        <w:rPr>
                          <w:b/>
                          <w:noProof/>
                          <w:color w:val="FFFFFF" w:themeColor="background1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w:r>
        </w:p>
        <w:p w:rsidR="00D80A2F" w:rsidRPr="00F63475" w:rsidRDefault="00D80A2F" w:rsidP="005A1900">
          <w:pPr>
            <w:pStyle w:val="Footer"/>
            <w:jc w:val="right"/>
            <w:rPr>
              <w:color w:val="0064A5"/>
              <w:sz w:val="16"/>
              <w:szCs w:val="16"/>
            </w:rPr>
          </w:pPr>
        </w:p>
      </w:tc>
    </w:tr>
  </w:tbl>
  <w:p w:rsidR="00D80A2F" w:rsidRDefault="00D80A2F" w:rsidP="005A19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A96" w:rsidRDefault="00DE2A96" w:rsidP="005A1900">
      <w:pPr>
        <w:spacing w:after="0" w:line="240" w:lineRule="auto"/>
      </w:pPr>
      <w:r>
        <w:separator/>
      </w:r>
    </w:p>
  </w:footnote>
  <w:footnote w:type="continuationSeparator" w:id="0">
    <w:p w:rsidR="00DE2A96" w:rsidRDefault="00DE2A96" w:rsidP="005A1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1B26"/>
    <w:multiLevelType w:val="hybridMultilevel"/>
    <w:tmpl w:val="EB0CB440"/>
    <w:lvl w:ilvl="0" w:tplc="B12A1A60">
      <w:start w:val="1"/>
      <w:numFmt w:val="decimal"/>
      <w:pStyle w:val="Heading1"/>
      <w:lvlText w:val="%1."/>
      <w:lvlJc w:val="left"/>
      <w:pPr>
        <w:ind w:left="2484" w:hanging="360"/>
      </w:pPr>
      <w:rPr>
        <w:rFonts w:ascii="Conduit Light" w:hAnsi="Conduit Light" w:hint="default"/>
        <w:color w:val="242424"/>
        <w:sz w:val="20"/>
      </w:rPr>
    </w:lvl>
    <w:lvl w:ilvl="1" w:tplc="095203F4">
      <w:numFmt w:val="bullet"/>
      <w:lvlText w:val="-"/>
      <w:lvlJc w:val="left"/>
      <w:pPr>
        <w:ind w:left="3564" w:hanging="360"/>
      </w:pPr>
      <w:rPr>
        <w:rFonts w:ascii="Conduit Medium" w:eastAsia="Arial Unicode MS" w:hAnsi="Conduit Medium" w:cs="Courier New" w:hint="default"/>
      </w:rPr>
    </w:lvl>
    <w:lvl w:ilvl="2" w:tplc="0424001B" w:tentative="1">
      <w:start w:val="1"/>
      <w:numFmt w:val="lowerRoman"/>
      <w:lvlText w:val="%3."/>
      <w:lvlJc w:val="right"/>
      <w:pPr>
        <w:ind w:left="4284" w:hanging="180"/>
      </w:pPr>
    </w:lvl>
    <w:lvl w:ilvl="3" w:tplc="0424000F" w:tentative="1">
      <w:start w:val="1"/>
      <w:numFmt w:val="decimal"/>
      <w:lvlText w:val="%4."/>
      <w:lvlJc w:val="left"/>
      <w:pPr>
        <w:ind w:left="5004" w:hanging="360"/>
      </w:pPr>
    </w:lvl>
    <w:lvl w:ilvl="4" w:tplc="04240019" w:tentative="1">
      <w:start w:val="1"/>
      <w:numFmt w:val="lowerLetter"/>
      <w:lvlText w:val="%5."/>
      <w:lvlJc w:val="left"/>
      <w:pPr>
        <w:ind w:left="5724" w:hanging="360"/>
      </w:pPr>
    </w:lvl>
    <w:lvl w:ilvl="5" w:tplc="0424001B" w:tentative="1">
      <w:start w:val="1"/>
      <w:numFmt w:val="lowerRoman"/>
      <w:lvlText w:val="%6."/>
      <w:lvlJc w:val="right"/>
      <w:pPr>
        <w:ind w:left="6444" w:hanging="180"/>
      </w:pPr>
    </w:lvl>
    <w:lvl w:ilvl="6" w:tplc="0424000F" w:tentative="1">
      <w:start w:val="1"/>
      <w:numFmt w:val="decimal"/>
      <w:lvlText w:val="%7."/>
      <w:lvlJc w:val="left"/>
      <w:pPr>
        <w:ind w:left="7164" w:hanging="360"/>
      </w:pPr>
    </w:lvl>
    <w:lvl w:ilvl="7" w:tplc="04240019" w:tentative="1">
      <w:start w:val="1"/>
      <w:numFmt w:val="lowerLetter"/>
      <w:lvlText w:val="%8."/>
      <w:lvlJc w:val="left"/>
      <w:pPr>
        <w:ind w:left="7884" w:hanging="360"/>
      </w:pPr>
    </w:lvl>
    <w:lvl w:ilvl="8" w:tplc="0424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>
    <w:nsid w:val="049D29BB"/>
    <w:multiLevelType w:val="hybridMultilevel"/>
    <w:tmpl w:val="57189B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57979"/>
    <w:multiLevelType w:val="hybridMultilevel"/>
    <w:tmpl w:val="D8DAB936"/>
    <w:lvl w:ilvl="0" w:tplc="0424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>
    <w:nsid w:val="0A120680"/>
    <w:multiLevelType w:val="hybridMultilevel"/>
    <w:tmpl w:val="017C30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61314"/>
    <w:multiLevelType w:val="hybridMultilevel"/>
    <w:tmpl w:val="3B7450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D3291"/>
    <w:multiLevelType w:val="hybridMultilevel"/>
    <w:tmpl w:val="4AFE4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6232BA"/>
    <w:multiLevelType w:val="hybridMultilevel"/>
    <w:tmpl w:val="B11647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735600"/>
    <w:multiLevelType w:val="hybridMultilevel"/>
    <w:tmpl w:val="1A76A7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F013D"/>
    <w:multiLevelType w:val="hybridMultilevel"/>
    <w:tmpl w:val="850EDA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41322E"/>
    <w:multiLevelType w:val="hybridMultilevel"/>
    <w:tmpl w:val="9AD200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906B22"/>
    <w:multiLevelType w:val="multilevel"/>
    <w:tmpl w:val="8E62D60A"/>
    <w:styleLink w:val="Bullet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D7482E"/>
    <w:multiLevelType w:val="hybridMultilevel"/>
    <w:tmpl w:val="AB2C42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863EC8"/>
    <w:multiLevelType w:val="hybridMultilevel"/>
    <w:tmpl w:val="A4806A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D824CD"/>
    <w:multiLevelType w:val="hybridMultilevel"/>
    <w:tmpl w:val="FBB60E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C56CE"/>
    <w:multiLevelType w:val="hybridMultilevel"/>
    <w:tmpl w:val="CA9C59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D045F7"/>
    <w:multiLevelType w:val="hybridMultilevel"/>
    <w:tmpl w:val="9A7619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311EAA"/>
    <w:multiLevelType w:val="hybridMultilevel"/>
    <w:tmpl w:val="272AE5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0C16EB"/>
    <w:multiLevelType w:val="hybridMultilevel"/>
    <w:tmpl w:val="AFC6D6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AC4C79"/>
    <w:multiLevelType w:val="hybridMultilevel"/>
    <w:tmpl w:val="0694D6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8B6080"/>
    <w:multiLevelType w:val="hybridMultilevel"/>
    <w:tmpl w:val="CFCA1C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6D05CA"/>
    <w:multiLevelType w:val="hybridMultilevel"/>
    <w:tmpl w:val="9B9A05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711D41"/>
    <w:multiLevelType w:val="hybridMultilevel"/>
    <w:tmpl w:val="D6201A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A97A7D"/>
    <w:multiLevelType w:val="hybridMultilevel"/>
    <w:tmpl w:val="C8DADC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20"/>
  </w:num>
  <w:num w:numId="5">
    <w:abstractNumId w:val="21"/>
  </w:num>
  <w:num w:numId="6">
    <w:abstractNumId w:val="11"/>
  </w:num>
  <w:num w:numId="7">
    <w:abstractNumId w:val="12"/>
  </w:num>
  <w:num w:numId="8">
    <w:abstractNumId w:val="13"/>
  </w:num>
  <w:num w:numId="9">
    <w:abstractNumId w:val="19"/>
  </w:num>
  <w:num w:numId="10">
    <w:abstractNumId w:val="15"/>
  </w:num>
  <w:num w:numId="11">
    <w:abstractNumId w:val="1"/>
  </w:num>
  <w:num w:numId="12">
    <w:abstractNumId w:val="8"/>
  </w:num>
  <w:num w:numId="13">
    <w:abstractNumId w:val="22"/>
  </w:num>
  <w:num w:numId="14">
    <w:abstractNumId w:val="17"/>
  </w:num>
  <w:num w:numId="15">
    <w:abstractNumId w:val="5"/>
  </w:num>
  <w:num w:numId="16">
    <w:abstractNumId w:val="14"/>
  </w:num>
  <w:num w:numId="17">
    <w:abstractNumId w:val="16"/>
  </w:num>
  <w:num w:numId="18">
    <w:abstractNumId w:val="7"/>
  </w:num>
  <w:num w:numId="19">
    <w:abstractNumId w:val="3"/>
  </w:num>
  <w:num w:numId="20">
    <w:abstractNumId w:val="2"/>
  </w:num>
  <w:num w:numId="21">
    <w:abstractNumId w:val="9"/>
  </w:num>
  <w:num w:numId="22">
    <w:abstractNumId w:val="18"/>
  </w:num>
  <w:num w:numId="23">
    <w:abstractNumId w:val="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4">
      <o:colormru v:ext="edit" colors="#00e5d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9187D"/>
    <w:rsid w:val="00003921"/>
    <w:rsid w:val="00005D42"/>
    <w:rsid w:val="00016ADB"/>
    <w:rsid w:val="00017E3D"/>
    <w:rsid w:val="00025282"/>
    <w:rsid w:val="0003355B"/>
    <w:rsid w:val="00035D68"/>
    <w:rsid w:val="00037AA0"/>
    <w:rsid w:val="00043C99"/>
    <w:rsid w:val="000537A0"/>
    <w:rsid w:val="00061B58"/>
    <w:rsid w:val="00062EB7"/>
    <w:rsid w:val="000707E4"/>
    <w:rsid w:val="00073677"/>
    <w:rsid w:val="00082679"/>
    <w:rsid w:val="0009074F"/>
    <w:rsid w:val="00094512"/>
    <w:rsid w:val="0009472C"/>
    <w:rsid w:val="000960B8"/>
    <w:rsid w:val="00096FE5"/>
    <w:rsid w:val="000A4405"/>
    <w:rsid w:val="000A6E48"/>
    <w:rsid w:val="000C1163"/>
    <w:rsid w:val="000C5A0C"/>
    <w:rsid w:val="000D014B"/>
    <w:rsid w:val="000E7E0D"/>
    <w:rsid w:val="00102914"/>
    <w:rsid w:val="00114E23"/>
    <w:rsid w:val="00134188"/>
    <w:rsid w:val="00140DC1"/>
    <w:rsid w:val="00141B68"/>
    <w:rsid w:val="00143FCF"/>
    <w:rsid w:val="001470D0"/>
    <w:rsid w:val="00150741"/>
    <w:rsid w:val="001512C8"/>
    <w:rsid w:val="00154207"/>
    <w:rsid w:val="00157BA7"/>
    <w:rsid w:val="0016193C"/>
    <w:rsid w:val="00164858"/>
    <w:rsid w:val="00175CE5"/>
    <w:rsid w:val="0019085E"/>
    <w:rsid w:val="001917C4"/>
    <w:rsid w:val="00195A1A"/>
    <w:rsid w:val="00197995"/>
    <w:rsid w:val="00197DC5"/>
    <w:rsid w:val="001A07C1"/>
    <w:rsid w:val="001A2466"/>
    <w:rsid w:val="001B415A"/>
    <w:rsid w:val="001C1E98"/>
    <w:rsid w:val="001C22A1"/>
    <w:rsid w:val="001D274B"/>
    <w:rsid w:val="001D7426"/>
    <w:rsid w:val="001E6BE9"/>
    <w:rsid w:val="001E6E4B"/>
    <w:rsid w:val="001F1BB6"/>
    <w:rsid w:val="001F4E3D"/>
    <w:rsid w:val="00201C6E"/>
    <w:rsid w:val="002030A1"/>
    <w:rsid w:val="00204D64"/>
    <w:rsid w:val="002052BC"/>
    <w:rsid w:val="0021312E"/>
    <w:rsid w:val="00213916"/>
    <w:rsid w:val="00223FDD"/>
    <w:rsid w:val="00231253"/>
    <w:rsid w:val="002326D3"/>
    <w:rsid w:val="002362B1"/>
    <w:rsid w:val="002364A0"/>
    <w:rsid w:val="002434F7"/>
    <w:rsid w:val="002443B1"/>
    <w:rsid w:val="00271DF4"/>
    <w:rsid w:val="00275F65"/>
    <w:rsid w:val="00281508"/>
    <w:rsid w:val="0028247A"/>
    <w:rsid w:val="002824EE"/>
    <w:rsid w:val="0028522A"/>
    <w:rsid w:val="00293D11"/>
    <w:rsid w:val="002A50FF"/>
    <w:rsid w:val="002A536F"/>
    <w:rsid w:val="002B0475"/>
    <w:rsid w:val="002B0C15"/>
    <w:rsid w:val="002B43AC"/>
    <w:rsid w:val="002B6A87"/>
    <w:rsid w:val="002C30FD"/>
    <w:rsid w:val="002C57C0"/>
    <w:rsid w:val="002D1903"/>
    <w:rsid w:val="002D7890"/>
    <w:rsid w:val="002F25A0"/>
    <w:rsid w:val="002F408B"/>
    <w:rsid w:val="002F4502"/>
    <w:rsid w:val="002F5DC5"/>
    <w:rsid w:val="002F66B1"/>
    <w:rsid w:val="00312A5A"/>
    <w:rsid w:val="00315F07"/>
    <w:rsid w:val="00321684"/>
    <w:rsid w:val="00322A0B"/>
    <w:rsid w:val="00326924"/>
    <w:rsid w:val="00342450"/>
    <w:rsid w:val="003461B1"/>
    <w:rsid w:val="00361821"/>
    <w:rsid w:val="003653EA"/>
    <w:rsid w:val="00370E82"/>
    <w:rsid w:val="00381C4C"/>
    <w:rsid w:val="003823F1"/>
    <w:rsid w:val="0038418F"/>
    <w:rsid w:val="00391590"/>
    <w:rsid w:val="0039682C"/>
    <w:rsid w:val="00396863"/>
    <w:rsid w:val="003A3DEC"/>
    <w:rsid w:val="003A5EE7"/>
    <w:rsid w:val="003B1E2D"/>
    <w:rsid w:val="003B20B9"/>
    <w:rsid w:val="003B4281"/>
    <w:rsid w:val="003B5BAD"/>
    <w:rsid w:val="003B74AF"/>
    <w:rsid w:val="003C3DBC"/>
    <w:rsid w:val="003C67DB"/>
    <w:rsid w:val="003D1BEB"/>
    <w:rsid w:val="003D5291"/>
    <w:rsid w:val="003D5FBB"/>
    <w:rsid w:val="003D773B"/>
    <w:rsid w:val="003E107F"/>
    <w:rsid w:val="003E3454"/>
    <w:rsid w:val="003E5122"/>
    <w:rsid w:val="003F2490"/>
    <w:rsid w:val="003F5AC7"/>
    <w:rsid w:val="00402C14"/>
    <w:rsid w:val="004068F9"/>
    <w:rsid w:val="00407AF6"/>
    <w:rsid w:val="00411FC8"/>
    <w:rsid w:val="00417C20"/>
    <w:rsid w:val="00423445"/>
    <w:rsid w:val="00431BE4"/>
    <w:rsid w:val="004345F7"/>
    <w:rsid w:val="0044141D"/>
    <w:rsid w:val="004534BF"/>
    <w:rsid w:val="00455EF0"/>
    <w:rsid w:val="00457394"/>
    <w:rsid w:val="0047012E"/>
    <w:rsid w:val="00477B5D"/>
    <w:rsid w:val="00487F1A"/>
    <w:rsid w:val="00490231"/>
    <w:rsid w:val="004942C8"/>
    <w:rsid w:val="00495F61"/>
    <w:rsid w:val="004B4C9B"/>
    <w:rsid w:val="004C2BAA"/>
    <w:rsid w:val="004C4164"/>
    <w:rsid w:val="004D0C2A"/>
    <w:rsid w:val="004E0E59"/>
    <w:rsid w:val="004E4856"/>
    <w:rsid w:val="004E637C"/>
    <w:rsid w:val="004E7F75"/>
    <w:rsid w:val="004F055B"/>
    <w:rsid w:val="004F0BA6"/>
    <w:rsid w:val="004F7311"/>
    <w:rsid w:val="00500E45"/>
    <w:rsid w:val="005126EF"/>
    <w:rsid w:val="005173EB"/>
    <w:rsid w:val="00517720"/>
    <w:rsid w:val="00520E33"/>
    <w:rsid w:val="00524723"/>
    <w:rsid w:val="005333FF"/>
    <w:rsid w:val="00534313"/>
    <w:rsid w:val="00540AE1"/>
    <w:rsid w:val="00544049"/>
    <w:rsid w:val="005470B3"/>
    <w:rsid w:val="00551856"/>
    <w:rsid w:val="00552ECD"/>
    <w:rsid w:val="00564DD5"/>
    <w:rsid w:val="00567764"/>
    <w:rsid w:val="00591763"/>
    <w:rsid w:val="00597F3D"/>
    <w:rsid w:val="005A1900"/>
    <w:rsid w:val="005A2311"/>
    <w:rsid w:val="005A60C8"/>
    <w:rsid w:val="005A6A9E"/>
    <w:rsid w:val="005C575E"/>
    <w:rsid w:val="005D4B1D"/>
    <w:rsid w:val="005D55CD"/>
    <w:rsid w:val="005E3C14"/>
    <w:rsid w:val="005E56C4"/>
    <w:rsid w:val="005F1060"/>
    <w:rsid w:val="005F5FCB"/>
    <w:rsid w:val="006006A1"/>
    <w:rsid w:val="00601C51"/>
    <w:rsid w:val="00604806"/>
    <w:rsid w:val="006060BA"/>
    <w:rsid w:val="006122FB"/>
    <w:rsid w:val="006148C3"/>
    <w:rsid w:val="00625286"/>
    <w:rsid w:val="00633F51"/>
    <w:rsid w:val="00635D7D"/>
    <w:rsid w:val="006439EF"/>
    <w:rsid w:val="00645E75"/>
    <w:rsid w:val="00652789"/>
    <w:rsid w:val="0065433A"/>
    <w:rsid w:val="00656D0A"/>
    <w:rsid w:val="006607ED"/>
    <w:rsid w:val="0066346C"/>
    <w:rsid w:val="00665F68"/>
    <w:rsid w:val="006741AE"/>
    <w:rsid w:val="0068187D"/>
    <w:rsid w:val="0069187D"/>
    <w:rsid w:val="0069382A"/>
    <w:rsid w:val="006A2AEC"/>
    <w:rsid w:val="006A2DEA"/>
    <w:rsid w:val="006A5312"/>
    <w:rsid w:val="006B442D"/>
    <w:rsid w:val="00707CF6"/>
    <w:rsid w:val="0071113D"/>
    <w:rsid w:val="00723F5E"/>
    <w:rsid w:val="007358BE"/>
    <w:rsid w:val="00735B35"/>
    <w:rsid w:val="0075041C"/>
    <w:rsid w:val="00751F14"/>
    <w:rsid w:val="00752216"/>
    <w:rsid w:val="0075245F"/>
    <w:rsid w:val="00753707"/>
    <w:rsid w:val="00754F64"/>
    <w:rsid w:val="00763A26"/>
    <w:rsid w:val="0077109C"/>
    <w:rsid w:val="0078575A"/>
    <w:rsid w:val="007906ED"/>
    <w:rsid w:val="0079719F"/>
    <w:rsid w:val="007A359C"/>
    <w:rsid w:val="007B265A"/>
    <w:rsid w:val="007B28CE"/>
    <w:rsid w:val="007C4882"/>
    <w:rsid w:val="007C4C10"/>
    <w:rsid w:val="007C4F06"/>
    <w:rsid w:val="007D22DA"/>
    <w:rsid w:val="007D4E81"/>
    <w:rsid w:val="007D5838"/>
    <w:rsid w:val="007D7B6F"/>
    <w:rsid w:val="007E1882"/>
    <w:rsid w:val="007F65E7"/>
    <w:rsid w:val="008022A9"/>
    <w:rsid w:val="008051FB"/>
    <w:rsid w:val="0080525A"/>
    <w:rsid w:val="00805EB0"/>
    <w:rsid w:val="00810242"/>
    <w:rsid w:val="00811F97"/>
    <w:rsid w:val="008155CB"/>
    <w:rsid w:val="00823D71"/>
    <w:rsid w:val="00824472"/>
    <w:rsid w:val="00826BFF"/>
    <w:rsid w:val="00836033"/>
    <w:rsid w:val="00836392"/>
    <w:rsid w:val="00837AF6"/>
    <w:rsid w:val="008428C2"/>
    <w:rsid w:val="00842D7E"/>
    <w:rsid w:val="00864D7D"/>
    <w:rsid w:val="00864F49"/>
    <w:rsid w:val="00872A99"/>
    <w:rsid w:val="00873969"/>
    <w:rsid w:val="00877BAD"/>
    <w:rsid w:val="0088206E"/>
    <w:rsid w:val="00882F29"/>
    <w:rsid w:val="00892E04"/>
    <w:rsid w:val="008975E6"/>
    <w:rsid w:val="008A25B1"/>
    <w:rsid w:val="008B10B8"/>
    <w:rsid w:val="008B127F"/>
    <w:rsid w:val="008C4134"/>
    <w:rsid w:val="008C4D75"/>
    <w:rsid w:val="008D0AB8"/>
    <w:rsid w:val="008D1C34"/>
    <w:rsid w:val="00901DF4"/>
    <w:rsid w:val="00913D00"/>
    <w:rsid w:val="00915641"/>
    <w:rsid w:val="00926F58"/>
    <w:rsid w:val="0093012A"/>
    <w:rsid w:val="009373BF"/>
    <w:rsid w:val="00941C77"/>
    <w:rsid w:val="009424CB"/>
    <w:rsid w:val="00944E89"/>
    <w:rsid w:val="00951930"/>
    <w:rsid w:val="00966C5A"/>
    <w:rsid w:val="00972838"/>
    <w:rsid w:val="0097564C"/>
    <w:rsid w:val="00975E8F"/>
    <w:rsid w:val="009763CE"/>
    <w:rsid w:val="009828FA"/>
    <w:rsid w:val="00983C02"/>
    <w:rsid w:val="00984B40"/>
    <w:rsid w:val="00990202"/>
    <w:rsid w:val="0099455D"/>
    <w:rsid w:val="00997AE8"/>
    <w:rsid w:val="009A02C4"/>
    <w:rsid w:val="009B6266"/>
    <w:rsid w:val="009B7329"/>
    <w:rsid w:val="009C044D"/>
    <w:rsid w:val="009C3A1B"/>
    <w:rsid w:val="009D09F0"/>
    <w:rsid w:val="009D1687"/>
    <w:rsid w:val="009E187E"/>
    <w:rsid w:val="009E7064"/>
    <w:rsid w:val="009E73A5"/>
    <w:rsid w:val="009F1C16"/>
    <w:rsid w:val="009F26B2"/>
    <w:rsid w:val="00A00FCB"/>
    <w:rsid w:val="00A012DF"/>
    <w:rsid w:val="00A05145"/>
    <w:rsid w:val="00A1468E"/>
    <w:rsid w:val="00A34324"/>
    <w:rsid w:val="00A3726D"/>
    <w:rsid w:val="00A40507"/>
    <w:rsid w:val="00A416EC"/>
    <w:rsid w:val="00A427D5"/>
    <w:rsid w:val="00A4673C"/>
    <w:rsid w:val="00A508D9"/>
    <w:rsid w:val="00A5091B"/>
    <w:rsid w:val="00A52810"/>
    <w:rsid w:val="00A67AC7"/>
    <w:rsid w:val="00A70521"/>
    <w:rsid w:val="00A841D1"/>
    <w:rsid w:val="00A851C9"/>
    <w:rsid w:val="00A86870"/>
    <w:rsid w:val="00A92E20"/>
    <w:rsid w:val="00A95180"/>
    <w:rsid w:val="00AB5B4D"/>
    <w:rsid w:val="00AC330C"/>
    <w:rsid w:val="00AD3550"/>
    <w:rsid w:val="00AD6B48"/>
    <w:rsid w:val="00AE483C"/>
    <w:rsid w:val="00AE5592"/>
    <w:rsid w:val="00AF00EC"/>
    <w:rsid w:val="00AF41A9"/>
    <w:rsid w:val="00AF7288"/>
    <w:rsid w:val="00B03E86"/>
    <w:rsid w:val="00B114E7"/>
    <w:rsid w:val="00B21A6A"/>
    <w:rsid w:val="00B3074A"/>
    <w:rsid w:val="00B355C4"/>
    <w:rsid w:val="00B4448A"/>
    <w:rsid w:val="00B52242"/>
    <w:rsid w:val="00B66F50"/>
    <w:rsid w:val="00B70D03"/>
    <w:rsid w:val="00BA74F9"/>
    <w:rsid w:val="00BB1794"/>
    <w:rsid w:val="00BB2FAB"/>
    <w:rsid w:val="00BB6EEA"/>
    <w:rsid w:val="00BD21E3"/>
    <w:rsid w:val="00BD6996"/>
    <w:rsid w:val="00BE3B67"/>
    <w:rsid w:val="00BE74BA"/>
    <w:rsid w:val="00BE7B20"/>
    <w:rsid w:val="00BE7EFB"/>
    <w:rsid w:val="00BF4C23"/>
    <w:rsid w:val="00C04DAA"/>
    <w:rsid w:val="00C1265A"/>
    <w:rsid w:val="00C13907"/>
    <w:rsid w:val="00C20632"/>
    <w:rsid w:val="00C25A1D"/>
    <w:rsid w:val="00C276CD"/>
    <w:rsid w:val="00C27F7E"/>
    <w:rsid w:val="00C32672"/>
    <w:rsid w:val="00C36CBC"/>
    <w:rsid w:val="00C37A92"/>
    <w:rsid w:val="00C41491"/>
    <w:rsid w:val="00C41E07"/>
    <w:rsid w:val="00C51288"/>
    <w:rsid w:val="00C641F1"/>
    <w:rsid w:val="00C659DD"/>
    <w:rsid w:val="00C664F0"/>
    <w:rsid w:val="00C67810"/>
    <w:rsid w:val="00C74F91"/>
    <w:rsid w:val="00C7705D"/>
    <w:rsid w:val="00C77330"/>
    <w:rsid w:val="00C77D5D"/>
    <w:rsid w:val="00C83CA4"/>
    <w:rsid w:val="00C91E3C"/>
    <w:rsid w:val="00CB2E14"/>
    <w:rsid w:val="00CB58AF"/>
    <w:rsid w:val="00CB7956"/>
    <w:rsid w:val="00CB7CE4"/>
    <w:rsid w:val="00CC5CFB"/>
    <w:rsid w:val="00CC670E"/>
    <w:rsid w:val="00CD2426"/>
    <w:rsid w:val="00CD33B3"/>
    <w:rsid w:val="00CD3745"/>
    <w:rsid w:val="00CD63CD"/>
    <w:rsid w:val="00CD70DA"/>
    <w:rsid w:val="00CF25B3"/>
    <w:rsid w:val="00CF6AFB"/>
    <w:rsid w:val="00D027DF"/>
    <w:rsid w:val="00D0401D"/>
    <w:rsid w:val="00D06EA1"/>
    <w:rsid w:val="00D1011A"/>
    <w:rsid w:val="00D11555"/>
    <w:rsid w:val="00D12528"/>
    <w:rsid w:val="00D145EA"/>
    <w:rsid w:val="00D172DE"/>
    <w:rsid w:val="00D204EB"/>
    <w:rsid w:val="00D2155D"/>
    <w:rsid w:val="00D3017F"/>
    <w:rsid w:val="00D37A0B"/>
    <w:rsid w:val="00D37D6C"/>
    <w:rsid w:val="00D40097"/>
    <w:rsid w:val="00D42DBD"/>
    <w:rsid w:val="00D52003"/>
    <w:rsid w:val="00D53BB3"/>
    <w:rsid w:val="00D54E24"/>
    <w:rsid w:val="00D57E26"/>
    <w:rsid w:val="00D60EFD"/>
    <w:rsid w:val="00D66FFA"/>
    <w:rsid w:val="00D72026"/>
    <w:rsid w:val="00D77107"/>
    <w:rsid w:val="00D80A2F"/>
    <w:rsid w:val="00D81ED5"/>
    <w:rsid w:val="00D81F18"/>
    <w:rsid w:val="00D92249"/>
    <w:rsid w:val="00D952AC"/>
    <w:rsid w:val="00DA1940"/>
    <w:rsid w:val="00DA3D70"/>
    <w:rsid w:val="00DA4D67"/>
    <w:rsid w:val="00DA7DFB"/>
    <w:rsid w:val="00DB4DCB"/>
    <w:rsid w:val="00DD58A1"/>
    <w:rsid w:val="00DE189F"/>
    <w:rsid w:val="00DE2A96"/>
    <w:rsid w:val="00DF1FEE"/>
    <w:rsid w:val="00E00006"/>
    <w:rsid w:val="00E034FF"/>
    <w:rsid w:val="00E15030"/>
    <w:rsid w:val="00E22585"/>
    <w:rsid w:val="00E253E5"/>
    <w:rsid w:val="00E3162F"/>
    <w:rsid w:val="00E451A5"/>
    <w:rsid w:val="00E54C0E"/>
    <w:rsid w:val="00E70F1F"/>
    <w:rsid w:val="00E83DEA"/>
    <w:rsid w:val="00E8727A"/>
    <w:rsid w:val="00E9048A"/>
    <w:rsid w:val="00E94FF2"/>
    <w:rsid w:val="00E95900"/>
    <w:rsid w:val="00E95C06"/>
    <w:rsid w:val="00EA1AFA"/>
    <w:rsid w:val="00EA3953"/>
    <w:rsid w:val="00EA71C7"/>
    <w:rsid w:val="00EB2E02"/>
    <w:rsid w:val="00EB3519"/>
    <w:rsid w:val="00EB4778"/>
    <w:rsid w:val="00EB4C80"/>
    <w:rsid w:val="00EB620A"/>
    <w:rsid w:val="00EB7325"/>
    <w:rsid w:val="00EC17EB"/>
    <w:rsid w:val="00ED6A91"/>
    <w:rsid w:val="00EE15F8"/>
    <w:rsid w:val="00EE2FF2"/>
    <w:rsid w:val="00EE7CBE"/>
    <w:rsid w:val="00F04CD1"/>
    <w:rsid w:val="00F10179"/>
    <w:rsid w:val="00F1118C"/>
    <w:rsid w:val="00F141A5"/>
    <w:rsid w:val="00F16F36"/>
    <w:rsid w:val="00F2523C"/>
    <w:rsid w:val="00F2736B"/>
    <w:rsid w:val="00F27A87"/>
    <w:rsid w:val="00F33DBE"/>
    <w:rsid w:val="00F376B1"/>
    <w:rsid w:val="00F43AE5"/>
    <w:rsid w:val="00F440A9"/>
    <w:rsid w:val="00F46C6D"/>
    <w:rsid w:val="00F50F4B"/>
    <w:rsid w:val="00F548AC"/>
    <w:rsid w:val="00F625D4"/>
    <w:rsid w:val="00F63475"/>
    <w:rsid w:val="00F6641C"/>
    <w:rsid w:val="00F73970"/>
    <w:rsid w:val="00F74FA7"/>
    <w:rsid w:val="00F85DF4"/>
    <w:rsid w:val="00F87690"/>
    <w:rsid w:val="00F9054E"/>
    <w:rsid w:val="00F9332F"/>
    <w:rsid w:val="00F9358F"/>
    <w:rsid w:val="00F9799A"/>
    <w:rsid w:val="00FA3B4C"/>
    <w:rsid w:val="00FA555D"/>
    <w:rsid w:val="00FB2A60"/>
    <w:rsid w:val="00FC6657"/>
    <w:rsid w:val="00FD4B51"/>
    <w:rsid w:val="00FD6187"/>
    <w:rsid w:val="00FF4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>
      <o:colormru v:ext="edit" colors="#00e5d8"/>
    </o:shapedefaults>
    <o:shapelayout v:ext="edit">
      <o:idmap v:ext="edit" data="1"/>
      <o:rules v:ext="edit">
        <o:r id="V:Rule2" type="connector" idref="#AutoShape 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684"/>
    <w:pPr>
      <w:spacing w:after="200" w:line="276" w:lineRule="auto"/>
      <w:jc w:val="both"/>
    </w:pPr>
    <w:rPr>
      <w:rFonts w:ascii="Open Sans" w:hAnsi="Open Sans"/>
      <w:sz w:val="1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D2426"/>
    <w:pPr>
      <w:keepNext/>
      <w:numPr>
        <w:numId w:val="1"/>
      </w:numPr>
      <w:spacing w:before="360" w:after="240"/>
      <w:ind w:left="567" w:hanging="567"/>
      <w:jc w:val="left"/>
      <w:outlineLvl w:val="0"/>
    </w:pPr>
    <w:rPr>
      <w:rFonts w:ascii="Brandon Grotesque Medium" w:eastAsia="Arial Unicode MS" w:hAnsi="Brandon Grotesque Medium"/>
      <w:bCs/>
      <w:caps/>
      <w:color w:val="242424"/>
      <w:kern w:val="36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64DD5"/>
    <w:pPr>
      <w:keepNext/>
      <w:spacing w:before="240" w:after="120"/>
      <w:jc w:val="left"/>
      <w:outlineLvl w:val="1"/>
    </w:pPr>
    <w:rPr>
      <w:rFonts w:eastAsia="Times New Roman" w:cs="Open Sans"/>
      <w:bCs/>
      <w:iCs/>
      <w:color w:val="0ED4CB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1E07"/>
    <w:pPr>
      <w:keepNext/>
      <w:spacing w:before="240" w:after="120"/>
      <w:jc w:val="left"/>
      <w:outlineLvl w:val="2"/>
    </w:pPr>
    <w:rPr>
      <w:rFonts w:ascii="Conduit Medium" w:eastAsia="Times New Roman" w:hAnsi="Conduit Medium"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6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E56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1900"/>
    <w:pPr>
      <w:tabs>
        <w:tab w:val="center" w:pos="4536"/>
        <w:tab w:val="right" w:pos="9072"/>
      </w:tabs>
    </w:pPr>
    <w:rPr>
      <w:sz w:val="22"/>
    </w:rPr>
  </w:style>
  <w:style w:type="character" w:customStyle="1" w:styleId="HeaderChar">
    <w:name w:val="Header Char"/>
    <w:link w:val="Header"/>
    <w:uiPriority w:val="99"/>
    <w:rsid w:val="005A190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A1900"/>
    <w:pPr>
      <w:tabs>
        <w:tab w:val="center" w:pos="4536"/>
        <w:tab w:val="right" w:pos="9072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5A1900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5A19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C5CFB"/>
    <w:pPr>
      <w:spacing w:after="210" w:line="210" w:lineRule="atLeast"/>
    </w:pPr>
    <w:rPr>
      <w:rFonts w:ascii="Times New Roman" w:eastAsia="Times New Roman" w:hAnsi="Times New Roman"/>
      <w:sz w:val="17"/>
      <w:szCs w:val="17"/>
      <w:lang w:eastAsia="sl-SI"/>
    </w:rPr>
  </w:style>
  <w:style w:type="character" w:customStyle="1" w:styleId="Heading1Char">
    <w:name w:val="Heading 1 Char"/>
    <w:link w:val="Heading1"/>
    <w:uiPriority w:val="9"/>
    <w:rsid w:val="00CD2426"/>
    <w:rPr>
      <w:rFonts w:ascii="Brandon Grotesque Medium" w:eastAsia="Arial Unicode MS" w:hAnsi="Brandon Grotesque Medium"/>
      <w:bCs/>
      <w:caps/>
      <w:color w:val="242424"/>
      <w:kern w:val="36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564DD5"/>
    <w:rPr>
      <w:rFonts w:ascii="Open Sans" w:eastAsia="Times New Roman" w:hAnsi="Open Sans" w:cs="Open Sans"/>
      <w:bCs/>
      <w:iCs/>
      <w:color w:val="0ED4CB"/>
      <w:sz w:val="24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C41E07"/>
    <w:rPr>
      <w:rFonts w:ascii="Conduit Medium" w:eastAsia="Times New Roman" w:hAnsi="Conduit Medium" w:cs="Times New Roman"/>
      <w:bCs/>
      <w:sz w:val="28"/>
      <w:szCs w:val="26"/>
      <w:lang w:eastAsia="en-US"/>
    </w:rPr>
  </w:style>
  <w:style w:type="numbering" w:customStyle="1" w:styleId="Bullet">
    <w:name w:val="Bullet"/>
    <w:basedOn w:val="NoList"/>
    <w:uiPriority w:val="99"/>
    <w:rsid w:val="00D11555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D11555"/>
    <w:pPr>
      <w:ind w:left="708"/>
    </w:pPr>
  </w:style>
  <w:style w:type="table" w:customStyle="1" w:styleId="MediumList11">
    <w:name w:val="Medium List 11"/>
    <w:basedOn w:val="TableNormal"/>
    <w:uiPriority w:val="65"/>
    <w:rsid w:val="00D1155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styleId="NoSpacing">
    <w:name w:val="No Spacing"/>
    <w:uiPriority w:val="1"/>
    <w:qFormat/>
    <w:rsid w:val="00D11555"/>
    <w:pPr>
      <w:jc w:val="both"/>
    </w:pPr>
    <w:rPr>
      <w:rFonts w:ascii="Conduit Medium" w:hAnsi="Conduit Medium"/>
      <w:szCs w:val="22"/>
      <w:lang w:eastAsia="en-US"/>
    </w:rPr>
  </w:style>
  <w:style w:type="character" w:styleId="Hyperlink">
    <w:name w:val="Hyperlink"/>
    <w:uiPriority w:val="99"/>
    <w:unhideWhenUsed/>
    <w:rsid w:val="00C41E07"/>
    <w:rPr>
      <w:color w:val="0000FF"/>
      <w:u w:val="single"/>
    </w:rPr>
  </w:style>
  <w:style w:type="paragraph" w:customStyle="1" w:styleId="Default">
    <w:name w:val="Default"/>
    <w:rsid w:val="00534313"/>
    <w:pPr>
      <w:autoSpaceDE w:val="0"/>
      <w:autoSpaceDN w:val="0"/>
      <w:adjustRightInd w:val="0"/>
    </w:pPr>
    <w:rPr>
      <w:rFonts w:ascii="Trebuchet MS" w:eastAsia="Times New Roman" w:hAnsi="Trebuchet MS" w:cs="Trebuchet MS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315F0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12A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2A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2A5A"/>
    <w:rPr>
      <w:rFonts w:ascii="Open Sans" w:hAnsi="Open San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A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A5A"/>
    <w:rPr>
      <w:rFonts w:ascii="Open Sans" w:hAnsi="Open Sans"/>
      <w:b/>
      <w:bCs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607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07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Revision">
    <w:name w:val="Revision"/>
    <w:hidden/>
    <w:uiPriority w:val="99"/>
    <w:semiHidden/>
    <w:rsid w:val="003D5FBB"/>
    <w:rPr>
      <w:rFonts w:ascii="Open Sans" w:hAnsi="Open Sans"/>
      <w:sz w:val="18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25A1D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F055B"/>
    <w:pPr>
      <w:tabs>
        <w:tab w:val="left" w:pos="426"/>
        <w:tab w:val="right" w:leader="dot" w:pos="9771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25A1D"/>
    <w:pPr>
      <w:spacing w:after="100"/>
      <w:ind w:left="1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9009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63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9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1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3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155" Type="http://schemas.microsoft.com/office/2007/relationships/stylesWithEffects" Target="stylesWithEffects.xml"/><Relationship Id="rId3" Type="http://schemas.openxmlformats.org/officeDocument/2006/relationships/styles" Target="styles.xml"/><Relationship Id="rId154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a\AppData\Local\Microsoft\Windows\Temporary%20Internet%20Files\Content.Outlook\RHJQ78RP\ponudba_enki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808A9-6980-49C4-A119-E5F113983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ponudba_enki_1.dotx</Template>
  <TotalTime>299</TotalTime>
  <Pages>8</Pages>
  <Words>740</Words>
  <Characters>4223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NUMO</Company>
  <LinksUpToDate>false</LinksUpToDate>
  <CharactersWithSpaces>4954</CharactersWithSpaces>
  <SharedDoc>false</SharedDoc>
  <HLinks>
    <vt:vector size="6" baseType="variant">
      <vt:variant>
        <vt:i4>7078008</vt:i4>
      </vt:variant>
      <vt:variant>
        <vt:i4>0</vt:i4>
      </vt:variant>
      <vt:variant>
        <vt:i4>0</vt:i4>
      </vt:variant>
      <vt:variant>
        <vt:i4>5</vt:i4>
      </vt:variant>
      <vt:variant>
        <vt:lpwstr>http://www.enki.si/projekti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Jaka</dc:creator>
  <cp:lastModifiedBy>Nika Serdoner</cp:lastModifiedBy>
  <cp:revision>14</cp:revision>
  <cp:lastPrinted>2014-08-13T05:49:00Z</cp:lastPrinted>
  <dcterms:created xsi:type="dcterms:W3CDTF">2014-08-08T09:36:00Z</dcterms:created>
  <dcterms:modified xsi:type="dcterms:W3CDTF">2014-08-13T08:11:00Z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